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BFFDD0">
      <w:pPr>
        <w:pStyle w:val="24"/>
        <w:widowControl/>
        <w:spacing w:before="226" w:beforeAutospacing="0" w:afterAutospacing="0" w:line="375" w:lineRule="atLeast"/>
        <w:jc w:val="both"/>
        <w:rPr>
          <w:rFonts w:hint="default" w:ascii="黑体" w:hAnsi="黑体" w:eastAsia="黑体" w:cs="黑体"/>
          <w:color w:val="333333"/>
          <w:sz w:val="32"/>
          <w:szCs w:val="32"/>
          <w:shd w:val="clear" w:color="auto" w:fill="FFFFFF"/>
          <w:lang w:val="en-US" w:eastAsia="zh-CN"/>
        </w:rPr>
      </w:pPr>
      <w:bookmarkStart w:id="0" w:name="_Toc23062"/>
      <w:bookmarkStart w:id="1" w:name="_Toc17249"/>
      <w:bookmarkStart w:id="2" w:name="_Toc16365"/>
      <w:bookmarkStart w:id="3" w:name="_Toc27633"/>
      <w:bookmarkStart w:id="4" w:name="_Toc15949"/>
      <w:bookmarkStart w:id="5" w:name="_Toc213396759"/>
      <w:bookmarkStart w:id="6" w:name="_Toc6233"/>
      <w:bookmarkStart w:id="7" w:name="_Toc217446031"/>
      <w:bookmarkStart w:id="8" w:name="_Toc213397009"/>
      <w:bookmarkStart w:id="9" w:name="_Toc25909"/>
      <w:bookmarkStart w:id="10" w:name="_Toc213396945"/>
      <w:bookmarkStart w:id="11" w:name="_Toc213496267"/>
      <w:r>
        <w:rPr>
          <w:rFonts w:hint="eastAsia" w:ascii="黑体" w:hAnsi="黑体" w:eastAsia="黑体" w:cs="黑体"/>
          <w:color w:val="333333"/>
          <w:sz w:val="32"/>
          <w:szCs w:val="32"/>
          <w:shd w:val="clear" w:color="auto" w:fill="FFFFFF"/>
        </w:rPr>
        <w:t>附件</w:t>
      </w:r>
      <w:r>
        <w:rPr>
          <w:rFonts w:hint="eastAsia" w:ascii="黑体" w:hAnsi="黑体" w:eastAsia="黑体" w:cs="黑体"/>
          <w:color w:val="333333"/>
          <w:sz w:val="32"/>
          <w:szCs w:val="32"/>
          <w:shd w:val="clear" w:color="auto" w:fill="FFFFFF"/>
          <w:lang w:val="en-US" w:eastAsia="zh-CN"/>
        </w:rPr>
        <w:t>1</w:t>
      </w:r>
    </w:p>
    <w:p w14:paraId="358EED2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color w:val="auto"/>
          <w:sz w:val="36"/>
          <w:szCs w:val="36"/>
          <w:lang w:val="en-US" w:eastAsia="zh-CN"/>
        </w:rPr>
      </w:pPr>
      <w:bookmarkStart w:id="12" w:name="_GoBack"/>
      <w:r>
        <w:rPr>
          <w:rFonts w:hint="eastAsia" w:ascii="方正小标宋简体" w:hAnsi="方正小标宋简体" w:eastAsia="方正小标宋简体" w:cs="方正小标宋简体"/>
          <w:color w:val="auto"/>
          <w:sz w:val="36"/>
          <w:szCs w:val="36"/>
          <w:lang w:val="en-US" w:eastAsia="zh-CN"/>
        </w:rPr>
        <w:t>市场价格调查报价单</w:t>
      </w:r>
    </w:p>
    <w:bookmarkEnd w:id="12"/>
    <w:p w14:paraId="4EECB661">
      <w:pPr>
        <w:pStyle w:val="17"/>
        <w:rPr>
          <w:rFonts w:hint="eastAsia"/>
          <w:lang w:val="en-US" w:eastAsia="zh-CN"/>
        </w:rPr>
      </w:pPr>
    </w:p>
    <w:tbl>
      <w:tblPr>
        <w:tblStyle w:val="29"/>
        <w:tblW w:w="92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07"/>
        <w:gridCol w:w="6043"/>
      </w:tblGrid>
      <w:tr w14:paraId="7B430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3207" w:type="dxa"/>
            <w:vAlign w:val="center"/>
          </w:tcPr>
          <w:p w14:paraId="2F97D048">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000000" w:themeColor="text1"/>
                <w:sz w:val="24"/>
                <w:szCs w:val="24"/>
                <w:vertAlign w:val="baseline"/>
                <w:lang w:val="en-US" w:eastAsia="zh-CN"/>
                <w14:textFill>
                  <w14:solidFill>
                    <w14:schemeClr w14:val="tx1"/>
                  </w14:solidFill>
                </w14:textFill>
              </w:rPr>
            </w:pPr>
            <w:r>
              <w:rPr>
                <w:rFonts w:hint="eastAsia" w:ascii="宋体" w:hAnsi="宋体" w:eastAsia="宋体" w:cs="宋体"/>
                <w:b/>
                <w:bCs/>
                <w:color w:val="000000" w:themeColor="text1"/>
                <w:sz w:val="24"/>
                <w:szCs w:val="24"/>
                <w:vertAlign w:val="baseline"/>
                <w:lang w:val="en-US" w:eastAsia="zh-CN"/>
                <w14:textFill>
                  <w14:solidFill>
                    <w14:schemeClr w14:val="tx1"/>
                  </w14:solidFill>
                </w14:textFill>
              </w:rPr>
              <w:t>项目名称</w:t>
            </w:r>
          </w:p>
        </w:tc>
        <w:tc>
          <w:tcPr>
            <w:tcW w:w="6043" w:type="dxa"/>
            <w:vAlign w:val="center"/>
          </w:tcPr>
          <w:p w14:paraId="653D172E">
            <w:pPr>
              <w:pStyle w:val="17"/>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000000" w:themeColor="text1"/>
                <w:sz w:val="24"/>
                <w:szCs w:val="24"/>
                <w:vertAlign w:val="baseline"/>
                <w:lang w:val="en-US" w:eastAsia="zh-CN"/>
                <w14:textFill>
                  <w14:solidFill>
                    <w14:schemeClr w14:val="tx1"/>
                  </w14:solidFill>
                </w14:textFill>
              </w:rPr>
            </w:pPr>
            <w:r>
              <w:rPr>
                <w:rFonts w:hint="eastAsia" w:ascii="宋体" w:hAnsi="宋体" w:eastAsia="宋体" w:cs="宋体"/>
                <w:b/>
                <w:bCs/>
                <w:color w:val="000000" w:themeColor="text1"/>
                <w:sz w:val="24"/>
                <w:szCs w:val="24"/>
                <w:vertAlign w:val="baseline"/>
                <w:lang w:val="en-US" w:eastAsia="zh-CN"/>
                <w14:textFill>
                  <w14:solidFill>
                    <w14:schemeClr w14:val="tx1"/>
                  </w14:solidFill>
                </w14:textFill>
              </w:rPr>
              <w:t>工作内容</w:t>
            </w:r>
          </w:p>
        </w:tc>
      </w:tr>
      <w:tr w14:paraId="18FCF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5" w:hRule="atLeast"/>
          <w:jc w:val="center"/>
        </w:trPr>
        <w:tc>
          <w:tcPr>
            <w:tcW w:w="3207" w:type="dxa"/>
            <w:vAlign w:val="center"/>
          </w:tcPr>
          <w:p w14:paraId="42D7319F">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宋体" w:hAnsi="宋体" w:eastAsia="宋体" w:cs="Times New Roman"/>
                <w:color w:val="auto"/>
                <w:sz w:val="24"/>
                <w:szCs w:val="24"/>
                <w:highlight w:val="none"/>
                <w:u w:val="none"/>
                <w:lang w:val="en-US" w:eastAsia="zh-CN"/>
              </w:rPr>
            </w:pPr>
            <w:r>
              <w:rPr>
                <w:rFonts w:hint="eastAsia" w:ascii="宋体" w:hAnsi="宋体" w:eastAsia="宋体" w:cs="Times New Roman"/>
                <w:color w:val="auto"/>
                <w:sz w:val="24"/>
                <w:szCs w:val="24"/>
                <w:highlight w:val="none"/>
                <w:u w:val="none"/>
                <w:lang w:val="en-US" w:eastAsia="zh-CN"/>
              </w:rPr>
              <w:t>德阳市什邡市一期禾丰片区全域土地综合整治新建项目策划及规划方案编制服务</w:t>
            </w:r>
          </w:p>
        </w:tc>
        <w:tc>
          <w:tcPr>
            <w:tcW w:w="6043" w:type="dxa"/>
            <w:vAlign w:val="center"/>
          </w:tcPr>
          <w:p w14:paraId="5E7A12B1">
            <w:pPr>
              <w:pStyle w:val="17"/>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eastAsia="宋体" w:cs="Times New Roman"/>
                <w:color w:val="auto"/>
                <w:sz w:val="24"/>
                <w:szCs w:val="24"/>
                <w:highlight w:val="none"/>
                <w:u w:val="none"/>
                <w:lang w:val="en-US" w:eastAsia="zh-CN"/>
              </w:rPr>
              <w:t>编制“</w:t>
            </w:r>
            <w:r>
              <w:rPr>
                <w:rFonts w:hint="eastAsia" w:ascii="宋体" w:hAnsi="宋体" w:eastAsia="宋体" w:cs="Times New Roman"/>
                <w:color w:val="auto"/>
                <w:sz w:val="24"/>
                <w:highlight w:val="none"/>
                <w:u w:val="none"/>
                <w:lang w:val="en-US" w:eastAsia="zh-CN"/>
              </w:rPr>
              <w:t>德阳市什邡市一期禾丰片区全域土地综合整治新建项目”策划及规划方案编制及产业研究服务市场价格调查</w:t>
            </w:r>
          </w:p>
        </w:tc>
      </w:tr>
      <w:tr w14:paraId="1F027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3207" w:type="dxa"/>
            <w:vAlign w:val="center"/>
          </w:tcPr>
          <w:p w14:paraId="6009A64C">
            <w:pPr>
              <w:pStyle w:val="17"/>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宋体" w:hAnsi="宋体" w:eastAsia="宋体" w:cs="宋体"/>
                <w:color w:val="000000" w:themeColor="text1"/>
                <w:kern w:val="2"/>
                <w:sz w:val="24"/>
                <w:szCs w:val="24"/>
                <w:vertAlign w:val="baseline"/>
                <w:lang w:val="en-US" w:eastAsia="zh-CN" w:bidi="ar-SA"/>
                <w14:textFill>
                  <w14:solidFill>
                    <w14:schemeClr w14:val="tx1"/>
                  </w14:solidFill>
                </w14:textFill>
              </w:rPr>
            </w:pPr>
            <w:r>
              <w:rPr>
                <w:rFonts w:hint="eastAsia" w:ascii="宋体" w:hAnsi="宋体" w:eastAsia="宋体" w:cs="宋体"/>
                <w:b w:val="0"/>
                <w:bCs w:val="0"/>
                <w:kern w:val="2"/>
                <w:sz w:val="24"/>
                <w:szCs w:val="24"/>
                <w:shd w:val="clear" w:color="auto" w:fill="FFFFFF"/>
                <w:lang w:val="en-US" w:eastAsia="zh-CN" w:bidi="ar-SA"/>
              </w:rPr>
              <w:t>报价总额</w:t>
            </w:r>
          </w:p>
        </w:tc>
        <w:tc>
          <w:tcPr>
            <w:tcW w:w="6043" w:type="dxa"/>
            <w:vAlign w:val="center"/>
          </w:tcPr>
          <w:p w14:paraId="763D08E2">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eastAsia="宋体" w:cs="宋体"/>
                <w:i w:val="0"/>
                <w:caps w:val="0"/>
                <w:color w:val="333333"/>
                <w:spacing w:val="0"/>
                <w:sz w:val="24"/>
                <w:szCs w:val="24"/>
                <w:shd w:val="clear" w:fill="FFFFFF"/>
              </w:rPr>
              <w:t>¥</w:t>
            </w:r>
            <w:r>
              <w:rPr>
                <w:rFonts w:hint="eastAsia" w:ascii="宋体" w:hAnsi="宋体" w:eastAsia="宋体" w:cs="宋体"/>
                <w:i w:val="0"/>
                <w:caps w:val="0"/>
                <w:color w:val="333333"/>
                <w:spacing w:val="0"/>
                <w:sz w:val="24"/>
                <w:szCs w:val="24"/>
                <w:u w:val="single"/>
                <w:shd w:val="clear" w:fill="FFFFFF"/>
              </w:rPr>
              <w:t>     </w:t>
            </w:r>
            <w:r>
              <w:rPr>
                <w:rFonts w:hint="eastAsia" w:ascii="宋体" w:hAnsi="宋体" w:eastAsia="宋体" w:cs="宋体"/>
                <w:i w:val="0"/>
                <w:caps w:val="0"/>
                <w:color w:val="333333"/>
                <w:spacing w:val="0"/>
                <w:sz w:val="24"/>
                <w:szCs w:val="24"/>
                <w:shd w:val="clear" w:fill="FFFFFF"/>
              </w:rPr>
              <w:t>（大写：</w:t>
            </w:r>
            <w:r>
              <w:rPr>
                <w:rFonts w:hint="eastAsia" w:ascii="宋体" w:hAnsi="宋体" w:eastAsia="宋体" w:cs="宋体"/>
                <w:i w:val="0"/>
                <w:caps w:val="0"/>
                <w:color w:val="333333"/>
                <w:spacing w:val="0"/>
                <w:sz w:val="24"/>
                <w:szCs w:val="24"/>
                <w:u w:val="single"/>
                <w:shd w:val="clear" w:fill="FFFFFF"/>
              </w:rPr>
              <w:t>   </w:t>
            </w:r>
            <w:r>
              <w:rPr>
                <w:rFonts w:hint="eastAsia" w:ascii="宋体" w:hAnsi="宋体" w:eastAsia="宋体" w:cs="宋体"/>
                <w:i w:val="0"/>
                <w:caps w:val="0"/>
                <w:color w:val="333333"/>
                <w:spacing w:val="0"/>
                <w:sz w:val="24"/>
                <w:szCs w:val="24"/>
                <w:u w:val="single"/>
                <w:shd w:val="clear" w:fill="FFFFFF"/>
                <w:lang w:val="en-US" w:eastAsia="zh-CN"/>
              </w:rPr>
              <w:t xml:space="preserve">   </w:t>
            </w:r>
            <w:r>
              <w:rPr>
                <w:rFonts w:hint="eastAsia" w:ascii="宋体" w:hAnsi="宋体" w:eastAsia="宋体" w:cs="宋体"/>
                <w:i w:val="0"/>
                <w:caps w:val="0"/>
                <w:color w:val="333333"/>
                <w:spacing w:val="0"/>
                <w:sz w:val="24"/>
                <w:szCs w:val="24"/>
                <w:shd w:val="clear" w:fill="FFFFFF"/>
              </w:rPr>
              <w:t>）</w:t>
            </w:r>
          </w:p>
        </w:tc>
      </w:tr>
      <w:tr w14:paraId="29B81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jc w:val="center"/>
        </w:trPr>
        <w:tc>
          <w:tcPr>
            <w:tcW w:w="9250" w:type="dxa"/>
            <w:gridSpan w:val="2"/>
            <w:vAlign w:val="center"/>
          </w:tcPr>
          <w:p w14:paraId="323EAE57">
            <w:pPr>
              <w:pStyle w:val="17"/>
              <w:rPr>
                <w:rFonts w:hint="eastAsia" w:ascii="宋体" w:hAnsi="宋体" w:eastAsia="宋体" w:cs="宋体"/>
                <w:i w:val="0"/>
                <w:caps w:val="0"/>
                <w:color w:val="333333"/>
                <w:spacing w:val="0"/>
                <w:kern w:val="0"/>
                <w:sz w:val="24"/>
                <w:szCs w:val="24"/>
                <w:shd w:val="clear" w:fill="FFFFFF"/>
                <w:lang w:val="en-US" w:eastAsia="zh-CN" w:bidi="ar"/>
              </w:rPr>
            </w:pPr>
          </w:p>
          <w:p w14:paraId="5841136A">
            <w:pPr>
              <w:pStyle w:val="17"/>
              <w:rPr>
                <w:rFonts w:hint="eastAsia" w:ascii="宋体" w:hAnsi="宋体" w:eastAsia="宋体" w:cs="宋体"/>
                <w:i w:val="0"/>
                <w:caps w:val="0"/>
                <w:color w:val="333333"/>
                <w:spacing w:val="0"/>
                <w:kern w:val="0"/>
                <w:sz w:val="24"/>
                <w:szCs w:val="24"/>
                <w:shd w:val="clear" w:fill="FFFFFF"/>
                <w:lang w:val="en-US" w:eastAsia="zh-CN" w:bidi="ar"/>
              </w:rPr>
            </w:pPr>
            <w:r>
              <w:rPr>
                <w:rFonts w:hint="eastAsia" w:ascii="宋体" w:hAnsi="宋体" w:eastAsia="宋体" w:cs="宋体"/>
                <w:i w:val="0"/>
                <w:caps w:val="0"/>
                <w:color w:val="333333"/>
                <w:spacing w:val="0"/>
                <w:kern w:val="0"/>
                <w:sz w:val="24"/>
                <w:szCs w:val="24"/>
                <w:shd w:val="clear" w:fill="FFFFFF"/>
                <w:lang w:val="en-US" w:eastAsia="zh-CN" w:bidi="ar"/>
              </w:rPr>
              <w:t>我方已知悉贵单位要求的所有服务内容。</w:t>
            </w:r>
          </w:p>
          <w:p w14:paraId="3A464140">
            <w:pPr>
              <w:pStyle w:val="1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i w:val="0"/>
                <w:caps w:val="0"/>
                <w:color w:val="333333"/>
                <w:spacing w:val="0"/>
                <w:kern w:val="0"/>
                <w:sz w:val="24"/>
                <w:szCs w:val="24"/>
                <w:shd w:val="clear" w:fill="FFFFFF"/>
                <w:lang w:val="en-US" w:eastAsia="zh-CN" w:bidi="ar"/>
              </w:rPr>
            </w:pPr>
          </w:p>
          <w:p w14:paraId="3C3AF553">
            <w:pPr>
              <w:pStyle w:val="17"/>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rFonts w:hint="eastAsia" w:ascii="宋体" w:hAnsi="宋体" w:eastAsia="宋体" w:cs="宋体"/>
                <w:i w:val="0"/>
                <w:caps w:val="0"/>
                <w:color w:val="333333"/>
                <w:spacing w:val="0"/>
                <w:kern w:val="0"/>
                <w:sz w:val="24"/>
                <w:szCs w:val="24"/>
                <w:shd w:val="clear" w:fill="FFFFFF"/>
                <w:lang w:val="en-US" w:eastAsia="zh-CN" w:bidi="ar"/>
              </w:rPr>
            </w:pPr>
            <w:r>
              <w:rPr>
                <w:rFonts w:hint="eastAsia" w:ascii="宋体" w:hAnsi="宋体" w:eastAsia="宋体" w:cs="宋体"/>
                <w:i w:val="0"/>
                <w:caps w:val="0"/>
                <w:color w:val="333333"/>
                <w:spacing w:val="0"/>
                <w:kern w:val="0"/>
                <w:sz w:val="24"/>
                <w:szCs w:val="24"/>
                <w:shd w:val="clear" w:fill="FFFFFF"/>
                <w:lang w:val="en-US" w:eastAsia="zh-CN" w:bidi="ar"/>
              </w:rPr>
              <w:t>报价单位名称（盖章）：</w:t>
            </w:r>
          </w:p>
          <w:p w14:paraId="65E3D375">
            <w:pPr>
              <w:pStyle w:val="17"/>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rFonts w:hint="eastAsia" w:ascii="宋体" w:hAnsi="宋体" w:eastAsia="宋体" w:cs="宋体"/>
                <w:i w:val="0"/>
                <w:caps w:val="0"/>
                <w:color w:val="333333"/>
                <w:spacing w:val="0"/>
                <w:kern w:val="0"/>
                <w:sz w:val="24"/>
                <w:szCs w:val="24"/>
                <w:shd w:val="clear" w:fill="FFFFFF"/>
                <w:lang w:val="en-US" w:eastAsia="zh-CN" w:bidi="ar"/>
              </w:rPr>
            </w:pPr>
            <w:r>
              <w:rPr>
                <w:rFonts w:hint="eastAsia" w:ascii="宋体" w:hAnsi="宋体" w:eastAsia="宋体" w:cs="宋体"/>
                <w:i w:val="0"/>
                <w:caps w:val="0"/>
                <w:color w:val="333333"/>
                <w:spacing w:val="0"/>
                <w:kern w:val="0"/>
                <w:sz w:val="24"/>
                <w:szCs w:val="24"/>
                <w:shd w:val="clear" w:fill="FFFFFF"/>
                <w:lang w:val="en-US" w:eastAsia="zh-CN" w:bidi="ar"/>
              </w:rPr>
              <w:t>法人或授权代表签字：</w:t>
            </w:r>
          </w:p>
          <w:p w14:paraId="7CABD061">
            <w:pPr>
              <w:pStyle w:val="17"/>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宋体" w:hAnsi="宋体" w:eastAsia="宋体" w:cs="宋体"/>
                <w:i w:val="0"/>
                <w:caps w:val="0"/>
                <w:color w:val="333333"/>
                <w:spacing w:val="0"/>
                <w:kern w:val="0"/>
                <w:sz w:val="24"/>
                <w:szCs w:val="24"/>
                <w:shd w:val="clear" w:fill="FFFFFF"/>
                <w:lang w:val="en-US" w:eastAsia="zh-CN" w:bidi="ar"/>
              </w:rPr>
              <w:t>报价时间：   年   月    日</w:t>
            </w:r>
          </w:p>
        </w:tc>
      </w:tr>
      <w:tr w14:paraId="51EBB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3207" w:type="dxa"/>
            <w:vAlign w:val="center"/>
          </w:tcPr>
          <w:p w14:paraId="433561EE">
            <w:pPr>
              <w:pStyle w:val="17"/>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仿宋_GB2312" w:hAnsi="仿宋_GB2312" w:eastAsia="仿宋_GB2312" w:cs="仿宋_GB2312"/>
                <w:color w:val="000000" w:themeColor="text1"/>
                <w:kern w:val="2"/>
                <w:sz w:val="24"/>
                <w:szCs w:val="24"/>
                <w:vertAlign w:val="baseline"/>
                <w:lang w:val="en-US" w:eastAsia="zh-CN" w:bidi="ar-SA"/>
                <w14:textFill>
                  <w14:solidFill>
                    <w14:schemeClr w14:val="tx1"/>
                  </w14:solidFill>
                </w14:textFill>
              </w:rPr>
            </w:pPr>
            <w:r>
              <w:rPr>
                <w:rFonts w:hint="eastAsia" w:ascii="宋体" w:hAnsi="宋体" w:eastAsia="宋体" w:cs="宋体"/>
                <w:i w:val="0"/>
                <w:caps w:val="0"/>
                <w:color w:val="333333"/>
                <w:spacing w:val="0"/>
                <w:kern w:val="0"/>
                <w:sz w:val="24"/>
                <w:szCs w:val="24"/>
                <w:shd w:val="clear" w:fill="FFFFFF"/>
                <w:lang w:val="en-US" w:eastAsia="zh-CN" w:bidi="ar"/>
              </w:rPr>
              <w:t>联系人及联系电话</w:t>
            </w:r>
          </w:p>
        </w:tc>
        <w:tc>
          <w:tcPr>
            <w:tcW w:w="6043" w:type="dxa"/>
            <w:vAlign w:val="center"/>
          </w:tcPr>
          <w:p w14:paraId="1076DF37">
            <w:pPr>
              <w:pStyle w:val="17"/>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p>
        </w:tc>
      </w:tr>
    </w:tbl>
    <w:p w14:paraId="26FA3F2E">
      <w:pPr>
        <w:spacing w:line="600" w:lineRule="exact"/>
        <w:ind w:firstLine="480" w:firstLineChars="200"/>
        <w:jc w:val="left"/>
        <w:rPr>
          <w:rFonts w:hint="default" w:ascii="宋体" w:hAnsi="宋体" w:eastAsia="宋体" w:cs="宋体"/>
          <w:sz w:val="24"/>
          <w:szCs w:val="24"/>
          <w:lang w:val="en-US" w:eastAsia="zh-CN"/>
        </w:rPr>
      </w:pPr>
      <w:r>
        <w:rPr>
          <w:rFonts w:hint="eastAsia" w:ascii="宋体" w:hAnsi="宋体" w:eastAsia="宋体" w:cs="宋体"/>
          <w:sz w:val="24"/>
          <w:szCs w:val="24"/>
        </w:rPr>
        <w:t>备注：请按要求完整填报报价单信息，注明单位全称，并加盖公章。</w:t>
      </w:r>
      <w:r>
        <w:rPr>
          <w:rFonts w:hint="eastAsia" w:ascii="宋体" w:hAnsi="宋体" w:eastAsia="宋体" w:cs="宋体"/>
          <w:sz w:val="24"/>
          <w:szCs w:val="24"/>
          <w:lang w:val="en-US" w:eastAsia="zh-CN"/>
        </w:rPr>
        <w:t>价格组成分析及相关资料附后</w:t>
      </w:r>
    </w:p>
    <w:p w14:paraId="18E6C3ED">
      <w:pPr>
        <w:rPr>
          <w:rFonts w:hint="eastAsia"/>
          <w:color w:val="auto"/>
          <w:highlight w:val="none"/>
        </w:rPr>
      </w:pPr>
    </w:p>
    <w:p w14:paraId="38DA3E7A">
      <w:pPr>
        <w:rPr>
          <w:rFonts w:hint="eastAsia"/>
          <w:color w:val="auto"/>
          <w:highlight w:val="none"/>
        </w:rPr>
      </w:pPr>
    </w:p>
    <w:p w14:paraId="570A59AF">
      <w:pPr>
        <w:pStyle w:val="2"/>
        <w:spacing w:after="120" w:line="360" w:lineRule="auto"/>
        <w:jc w:val="center"/>
        <w:rPr>
          <w:rFonts w:hint="eastAsia"/>
          <w:color w:val="auto"/>
          <w:highlight w:val="none"/>
        </w:rPr>
      </w:pPr>
    </w:p>
    <w:p w14:paraId="5C784D42">
      <w:pPr>
        <w:pStyle w:val="2"/>
        <w:spacing w:after="120" w:line="360" w:lineRule="auto"/>
        <w:jc w:val="center"/>
        <w:rPr>
          <w:rFonts w:hint="eastAsia"/>
          <w:color w:val="auto"/>
          <w:highlight w:val="none"/>
        </w:rPr>
      </w:pPr>
    </w:p>
    <w:p w14:paraId="75F37100">
      <w:pPr>
        <w:rPr>
          <w:rFonts w:hint="eastAsia"/>
          <w:color w:val="auto"/>
          <w:highlight w:val="none"/>
        </w:rPr>
      </w:pPr>
    </w:p>
    <w:p w14:paraId="7C994B5C">
      <w:pPr>
        <w:pStyle w:val="17"/>
        <w:rPr>
          <w:rFonts w:hint="eastAsia"/>
          <w:color w:val="auto"/>
          <w:highlight w:val="none"/>
        </w:rPr>
      </w:pPr>
    </w:p>
    <w:p w14:paraId="15FE95A3">
      <w:pPr>
        <w:pStyle w:val="17"/>
        <w:rPr>
          <w:rFonts w:hint="eastAsia"/>
          <w:color w:val="auto"/>
          <w:highlight w:val="none"/>
        </w:rPr>
      </w:pPr>
    </w:p>
    <w:p w14:paraId="28A3EE83">
      <w:pPr>
        <w:pStyle w:val="17"/>
        <w:rPr>
          <w:rFonts w:hint="eastAsia"/>
          <w:color w:val="auto"/>
          <w:highlight w:val="none"/>
        </w:rPr>
      </w:pPr>
    </w:p>
    <w:bookmarkEnd w:id="0"/>
    <w:bookmarkEnd w:id="1"/>
    <w:bookmarkEnd w:id="2"/>
    <w:bookmarkEnd w:id="3"/>
    <w:bookmarkEnd w:id="4"/>
    <w:bookmarkEnd w:id="5"/>
    <w:bookmarkEnd w:id="6"/>
    <w:bookmarkEnd w:id="7"/>
    <w:bookmarkEnd w:id="8"/>
    <w:bookmarkEnd w:id="9"/>
    <w:bookmarkEnd w:id="10"/>
    <w:bookmarkEnd w:id="11"/>
    <w:p w14:paraId="4DBF807B">
      <w:pPr>
        <w:spacing w:line="360" w:lineRule="auto"/>
        <w:rPr>
          <w:color w:val="auto"/>
          <w:sz w:val="22"/>
          <w:szCs w:val="28"/>
          <w:highlight w:val="none"/>
        </w:rPr>
      </w:pPr>
    </w:p>
    <w:sectPr>
      <w:headerReference r:id="rId3" w:type="default"/>
      <w:footerReference r:id="rId4" w:type="default"/>
      <w:type w:val="continuous"/>
      <w:pgSz w:w="11907" w:h="16839"/>
      <w:pgMar w:top="1247" w:right="1361" w:bottom="1247" w:left="136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61684D5-721C-491F-A0C1-F58BAD48313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embedRegular r:id="rId2" w:fontKey="{DF036037-0C08-496D-9248-4DE93E98120D}"/>
  </w:font>
  <w:font w:name="方正小标宋简体">
    <w:panose1 w:val="03000509000000000000"/>
    <w:charset w:val="86"/>
    <w:family w:val="script"/>
    <w:pitch w:val="default"/>
    <w:sig w:usb0="00000001" w:usb1="080E0000" w:usb2="00000000" w:usb3="00000000" w:csb0="00040000" w:csb1="00000000"/>
    <w:embedRegular r:id="rId3" w:fontKey="{8AF4BE75-6C66-43E2-A3E5-D2C14A99B45E}"/>
  </w:font>
  <w:font w:name="方正仿宋_GB231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715852">
    <w:pPr>
      <w:pStyle w:val="18"/>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0153EF3">
                          <w:pPr>
                            <w:pStyle w:val="18"/>
                          </w:pPr>
                          <w:r>
                            <w:fldChar w:fldCharType="begin"/>
                          </w:r>
                          <w:r>
                            <w:instrText xml:space="preserve"> PAGE  \* MERGEFORMAT </w:instrText>
                          </w:r>
                          <w:r>
                            <w:fldChar w:fldCharType="separate"/>
                          </w:r>
                          <w:r>
                            <w:t>- 42 -</w:t>
                          </w:r>
                          <w:r>
                            <w:fldChar w:fldCharType="end"/>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UfJhJNABAACqAwAADgAAAAAAAAABACAAAAAeAQAAZHJz&#10;L2Uyb0RvYy54bWxQSwUGAAAAAAYABgBZAQAAYAUAAAAA&#10;">
              <v:fill on="f" focussize="0,0"/>
              <v:stroke on="f"/>
              <v:imagedata o:title=""/>
              <o:lock v:ext="edit" aspectratio="f"/>
              <v:textbox inset="0mm,0mm,0mm,0mm" style="mso-fit-shape-to-text:t;">
                <w:txbxContent>
                  <w:p w14:paraId="70153EF3">
                    <w:pPr>
                      <w:pStyle w:val="18"/>
                    </w:pPr>
                    <w:r>
                      <w:fldChar w:fldCharType="begin"/>
                    </w:r>
                    <w:r>
                      <w:instrText xml:space="preserve"> PAGE  \* MERGEFORMAT </w:instrText>
                    </w:r>
                    <w:r>
                      <w:fldChar w:fldCharType="separate"/>
                    </w:r>
                    <w:r>
                      <w:t>- 42 -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DE5B9B">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35"/>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NotTrackMoves/>
  <w:attachedTemplate r:id="rId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ZiN2U4YWMyZmE3M2Y2NzhkYzJiNTNlZDBiNzhhYWUifQ=="/>
  </w:docVars>
  <w:rsids>
    <w:rsidRoot w:val="7B957C37"/>
    <w:rsid w:val="0000113A"/>
    <w:rsid w:val="00001660"/>
    <w:rsid w:val="00001C19"/>
    <w:rsid w:val="00001F66"/>
    <w:rsid w:val="00003430"/>
    <w:rsid w:val="00004B89"/>
    <w:rsid w:val="00012CD8"/>
    <w:rsid w:val="00013385"/>
    <w:rsid w:val="0001438F"/>
    <w:rsid w:val="00014483"/>
    <w:rsid w:val="00015AD4"/>
    <w:rsid w:val="000176E8"/>
    <w:rsid w:val="00021F2A"/>
    <w:rsid w:val="00022084"/>
    <w:rsid w:val="000222FA"/>
    <w:rsid w:val="0002293A"/>
    <w:rsid w:val="00022A34"/>
    <w:rsid w:val="00023E17"/>
    <w:rsid w:val="000246A1"/>
    <w:rsid w:val="00024A16"/>
    <w:rsid w:val="00026E80"/>
    <w:rsid w:val="00030DE6"/>
    <w:rsid w:val="00031286"/>
    <w:rsid w:val="00031558"/>
    <w:rsid w:val="00031696"/>
    <w:rsid w:val="00032335"/>
    <w:rsid w:val="00032783"/>
    <w:rsid w:val="00035636"/>
    <w:rsid w:val="00035948"/>
    <w:rsid w:val="00037D8E"/>
    <w:rsid w:val="000408C4"/>
    <w:rsid w:val="00041FE4"/>
    <w:rsid w:val="00042485"/>
    <w:rsid w:val="0004481D"/>
    <w:rsid w:val="000451F8"/>
    <w:rsid w:val="000462B4"/>
    <w:rsid w:val="00046697"/>
    <w:rsid w:val="0004677D"/>
    <w:rsid w:val="00047873"/>
    <w:rsid w:val="00050590"/>
    <w:rsid w:val="00051366"/>
    <w:rsid w:val="000520B6"/>
    <w:rsid w:val="000523DF"/>
    <w:rsid w:val="000526C6"/>
    <w:rsid w:val="00052B12"/>
    <w:rsid w:val="00053337"/>
    <w:rsid w:val="00054BA4"/>
    <w:rsid w:val="00055034"/>
    <w:rsid w:val="00055C21"/>
    <w:rsid w:val="000567A9"/>
    <w:rsid w:val="00056979"/>
    <w:rsid w:val="00057397"/>
    <w:rsid w:val="00061464"/>
    <w:rsid w:val="0006243C"/>
    <w:rsid w:val="0006264C"/>
    <w:rsid w:val="000626C7"/>
    <w:rsid w:val="000657E0"/>
    <w:rsid w:val="0006634F"/>
    <w:rsid w:val="0006738D"/>
    <w:rsid w:val="000712F2"/>
    <w:rsid w:val="000727F2"/>
    <w:rsid w:val="000731F0"/>
    <w:rsid w:val="000739F4"/>
    <w:rsid w:val="00073B7E"/>
    <w:rsid w:val="00074138"/>
    <w:rsid w:val="000743DD"/>
    <w:rsid w:val="0007588A"/>
    <w:rsid w:val="00081008"/>
    <w:rsid w:val="00081A37"/>
    <w:rsid w:val="00082AE2"/>
    <w:rsid w:val="00082B75"/>
    <w:rsid w:val="00083476"/>
    <w:rsid w:val="000834B0"/>
    <w:rsid w:val="00083953"/>
    <w:rsid w:val="000839BF"/>
    <w:rsid w:val="00084183"/>
    <w:rsid w:val="0008602F"/>
    <w:rsid w:val="000867B4"/>
    <w:rsid w:val="00086A4E"/>
    <w:rsid w:val="00090600"/>
    <w:rsid w:val="00090A00"/>
    <w:rsid w:val="00091C8E"/>
    <w:rsid w:val="00092B4C"/>
    <w:rsid w:val="000932AA"/>
    <w:rsid w:val="00093ABA"/>
    <w:rsid w:val="00093D6C"/>
    <w:rsid w:val="000958DC"/>
    <w:rsid w:val="000962DA"/>
    <w:rsid w:val="000A1518"/>
    <w:rsid w:val="000A1D01"/>
    <w:rsid w:val="000A2A84"/>
    <w:rsid w:val="000A32C6"/>
    <w:rsid w:val="000A3D02"/>
    <w:rsid w:val="000A3D83"/>
    <w:rsid w:val="000A4196"/>
    <w:rsid w:val="000A42C7"/>
    <w:rsid w:val="000A4B2E"/>
    <w:rsid w:val="000A4EA5"/>
    <w:rsid w:val="000A7857"/>
    <w:rsid w:val="000A7CC6"/>
    <w:rsid w:val="000B07DD"/>
    <w:rsid w:val="000B0E0C"/>
    <w:rsid w:val="000B0F4B"/>
    <w:rsid w:val="000B1683"/>
    <w:rsid w:val="000B1C2C"/>
    <w:rsid w:val="000B58C4"/>
    <w:rsid w:val="000B7FD8"/>
    <w:rsid w:val="000C00DD"/>
    <w:rsid w:val="000C0146"/>
    <w:rsid w:val="000C22DB"/>
    <w:rsid w:val="000C2EFC"/>
    <w:rsid w:val="000C3B13"/>
    <w:rsid w:val="000C405E"/>
    <w:rsid w:val="000C4129"/>
    <w:rsid w:val="000C468F"/>
    <w:rsid w:val="000C4762"/>
    <w:rsid w:val="000C5206"/>
    <w:rsid w:val="000C562F"/>
    <w:rsid w:val="000C5D2D"/>
    <w:rsid w:val="000C5FC0"/>
    <w:rsid w:val="000D03B4"/>
    <w:rsid w:val="000D0F0A"/>
    <w:rsid w:val="000D1170"/>
    <w:rsid w:val="000D1724"/>
    <w:rsid w:val="000D319D"/>
    <w:rsid w:val="000D4EFB"/>
    <w:rsid w:val="000D5382"/>
    <w:rsid w:val="000D6E25"/>
    <w:rsid w:val="000D705A"/>
    <w:rsid w:val="000D710C"/>
    <w:rsid w:val="000E0A69"/>
    <w:rsid w:val="000E583C"/>
    <w:rsid w:val="000E6476"/>
    <w:rsid w:val="000E6CD7"/>
    <w:rsid w:val="000F1CD4"/>
    <w:rsid w:val="000F1EEA"/>
    <w:rsid w:val="000F422B"/>
    <w:rsid w:val="000F45A9"/>
    <w:rsid w:val="000F6854"/>
    <w:rsid w:val="00100B7D"/>
    <w:rsid w:val="00100C85"/>
    <w:rsid w:val="00100FCD"/>
    <w:rsid w:val="0010108A"/>
    <w:rsid w:val="0010167E"/>
    <w:rsid w:val="00101CB5"/>
    <w:rsid w:val="001033D2"/>
    <w:rsid w:val="00105014"/>
    <w:rsid w:val="0010666F"/>
    <w:rsid w:val="00110C48"/>
    <w:rsid w:val="00110C85"/>
    <w:rsid w:val="001114EB"/>
    <w:rsid w:val="001116C7"/>
    <w:rsid w:val="00111F41"/>
    <w:rsid w:val="00114DE5"/>
    <w:rsid w:val="00114EBA"/>
    <w:rsid w:val="001150A5"/>
    <w:rsid w:val="001170C7"/>
    <w:rsid w:val="001212C2"/>
    <w:rsid w:val="0012276E"/>
    <w:rsid w:val="001239E7"/>
    <w:rsid w:val="00123E53"/>
    <w:rsid w:val="00123FC0"/>
    <w:rsid w:val="00125F3A"/>
    <w:rsid w:val="00126265"/>
    <w:rsid w:val="00126D87"/>
    <w:rsid w:val="00131BAD"/>
    <w:rsid w:val="00131F14"/>
    <w:rsid w:val="001329EB"/>
    <w:rsid w:val="001345C8"/>
    <w:rsid w:val="0013590F"/>
    <w:rsid w:val="00136485"/>
    <w:rsid w:val="00136D53"/>
    <w:rsid w:val="00142470"/>
    <w:rsid w:val="0014425B"/>
    <w:rsid w:val="001451F2"/>
    <w:rsid w:val="001464DD"/>
    <w:rsid w:val="001500D3"/>
    <w:rsid w:val="00150BFF"/>
    <w:rsid w:val="00151441"/>
    <w:rsid w:val="00152074"/>
    <w:rsid w:val="00153D4C"/>
    <w:rsid w:val="001549F2"/>
    <w:rsid w:val="0015550E"/>
    <w:rsid w:val="00156466"/>
    <w:rsid w:val="00156D44"/>
    <w:rsid w:val="001575FD"/>
    <w:rsid w:val="00161AEF"/>
    <w:rsid w:val="00162078"/>
    <w:rsid w:val="0016341A"/>
    <w:rsid w:val="001648CD"/>
    <w:rsid w:val="001652F8"/>
    <w:rsid w:val="00165833"/>
    <w:rsid w:val="00167ED2"/>
    <w:rsid w:val="00170C8C"/>
    <w:rsid w:val="001728D4"/>
    <w:rsid w:val="0017382C"/>
    <w:rsid w:val="00173B4E"/>
    <w:rsid w:val="001746B3"/>
    <w:rsid w:val="00175AEB"/>
    <w:rsid w:val="001763A5"/>
    <w:rsid w:val="001802CE"/>
    <w:rsid w:val="001836F5"/>
    <w:rsid w:val="0018382C"/>
    <w:rsid w:val="0018390E"/>
    <w:rsid w:val="00183F9B"/>
    <w:rsid w:val="00184D83"/>
    <w:rsid w:val="001853E7"/>
    <w:rsid w:val="00185A39"/>
    <w:rsid w:val="00185F2C"/>
    <w:rsid w:val="00186A43"/>
    <w:rsid w:val="00186AEA"/>
    <w:rsid w:val="001876EA"/>
    <w:rsid w:val="00187C36"/>
    <w:rsid w:val="00187D88"/>
    <w:rsid w:val="0019037D"/>
    <w:rsid w:val="00193802"/>
    <w:rsid w:val="00193E56"/>
    <w:rsid w:val="00195034"/>
    <w:rsid w:val="001961BF"/>
    <w:rsid w:val="00196A94"/>
    <w:rsid w:val="00196B7A"/>
    <w:rsid w:val="001974BF"/>
    <w:rsid w:val="0019756E"/>
    <w:rsid w:val="001A0BE4"/>
    <w:rsid w:val="001A4D34"/>
    <w:rsid w:val="001A4FDB"/>
    <w:rsid w:val="001A5A38"/>
    <w:rsid w:val="001A67F1"/>
    <w:rsid w:val="001A761A"/>
    <w:rsid w:val="001B053F"/>
    <w:rsid w:val="001B17C2"/>
    <w:rsid w:val="001B1F0F"/>
    <w:rsid w:val="001B22E9"/>
    <w:rsid w:val="001B334A"/>
    <w:rsid w:val="001B3620"/>
    <w:rsid w:val="001B3E78"/>
    <w:rsid w:val="001B4231"/>
    <w:rsid w:val="001B4B2D"/>
    <w:rsid w:val="001C2CAE"/>
    <w:rsid w:val="001C43F2"/>
    <w:rsid w:val="001C4A5B"/>
    <w:rsid w:val="001C5AF6"/>
    <w:rsid w:val="001D0F62"/>
    <w:rsid w:val="001D2331"/>
    <w:rsid w:val="001D3913"/>
    <w:rsid w:val="001E0521"/>
    <w:rsid w:val="001E0CB9"/>
    <w:rsid w:val="001E148C"/>
    <w:rsid w:val="001E3B05"/>
    <w:rsid w:val="001E5BB0"/>
    <w:rsid w:val="001E6EBF"/>
    <w:rsid w:val="001E6EC9"/>
    <w:rsid w:val="001E6EF9"/>
    <w:rsid w:val="001F035E"/>
    <w:rsid w:val="001F1E7D"/>
    <w:rsid w:val="001F2E29"/>
    <w:rsid w:val="001F2F69"/>
    <w:rsid w:val="001F492D"/>
    <w:rsid w:val="001F50A3"/>
    <w:rsid w:val="001F5698"/>
    <w:rsid w:val="001F64F5"/>
    <w:rsid w:val="001F79FC"/>
    <w:rsid w:val="001F7DBD"/>
    <w:rsid w:val="00203068"/>
    <w:rsid w:val="00205336"/>
    <w:rsid w:val="00206D18"/>
    <w:rsid w:val="0021013C"/>
    <w:rsid w:val="002108AC"/>
    <w:rsid w:val="002120D0"/>
    <w:rsid w:val="002125E6"/>
    <w:rsid w:val="002131F1"/>
    <w:rsid w:val="00215638"/>
    <w:rsid w:val="0021668E"/>
    <w:rsid w:val="00220283"/>
    <w:rsid w:val="00224333"/>
    <w:rsid w:val="002247C8"/>
    <w:rsid w:val="00224CDC"/>
    <w:rsid w:val="00225AF8"/>
    <w:rsid w:val="002270B2"/>
    <w:rsid w:val="00230304"/>
    <w:rsid w:val="00230D10"/>
    <w:rsid w:val="002320BC"/>
    <w:rsid w:val="002332EA"/>
    <w:rsid w:val="002342C9"/>
    <w:rsid w:val="00241AF6"/>
    <w:rsid w:val="0024220E"/>
    <w:rsid w:val="00242277"/>
    <w:rsid w:val="00244015"/>
    <w:rsid w:val="0024529B"/>
    <w:rsid w:val="00245E6C"/>
    <w:rsid w:val="002470DA"/>
    <w:rsid w:val="0025006F"/>
    <w:rsid w:val="00250692"/>
    <w:rsid w:val="002509D0"/>
    <w:rsid w:val="002510B3"/>
    <w:rsid w:val="002528CD"/>
    <w:rsid w:val="00252DDB"/>
    <w:rsid w:val="0025359C"/>
    <w:rsid w:val="002554B2"/>
    <w:rsid w:val="00255D4B"/>
    <w:rsid w:val="00262A61"/>
    <w:rsid w:val="00263B9A"/>
    <w:rsid w:val="00264E69"/>
    <w:rsid w:val="00265F18"/>
    <w:rsid w:val="002665C5"/>
    <w:rsid w:val="002703E3"/>
    <w:rsid w:val="00271C51"/>
    <w:rsid w:val="00272326"/>
    <w:rsid w:val="0027252A"/>
    <w:rsid w:val="00275EE1"/>
    <w:rsid w:val="00276E33"/>
    <w:rsid w:val="00277B58"/>
    <w:rsid w:val="00277BE0"/>
    <w:rsid w:val="00280D8F"/>
    <w:rsid w:val="00281347"/>
    <w:rsid w:val="002857AA"/>
    <w:rsid w:val="002857CC"/>
    <w:rsid w:val="00286685"/>
    <w:rsid w:val="0029048E"/>
    <w:rsid w:val="00290AEB"/>
    <w:rsid w:val="00291364"/>
    <w:rsid w:val="00291539"/>
    <w:rsid w:val="00292632"/>
    <w:rsid w:val="00294EBC"/>
    <w:rsid w:val="0029626C"/>
    <w:rsid w:val="00297B8B"/>
    <w:rsid w:val="00297C90"/>
    <w:rsid w:val="002A0B7A"/>
    <w:rsid w:val="002A0C3D"/>
    <w:rsid w:val="002A0C82"/>
    <w:rsid w:val="002A1E56"/>
    <w:rsid w:val="002A2350"/>
    <w:rsid w:val="002A4317"/>
    <w:rsid w:val="002A7D03"/>
    <w:rsid w:val="002B067F"/>
    <w:rsid w:val="002B06DF"/>
    <w:rsid w:val="002B3263"/>
    <w:rsid w:val="002B3FE9"/>
    <w:rsid w:val="002B4920"/>
    <w:rsid w:val="002B5EB0"/>
    <w:rsid w:val="002B5F99"/>
    <w:rsid w:val="002B6D25"/>
    <w:rsid w:val="002B7D1D"/>
    <w:rsid w:val="002C0169"/>
    <w:rsid w:val="002C0185"/>
    <w:rsid w:val="002C0964"/>
    <w:rsid w:val="002C2154"/>
    <w:rsid w:val="002C3905"/>
    <w:rsid w:val="002C67ED"/>
    <w:rsid w:val="002C7DDE"/>
    <w:rsid w:val="002D2A3C"/>
    <w:rsid w:val="002D44CE"/>
    <w:rsid w:val="002D5D7E"/>
    <w:rsid w:val="002D6435"/>
    <w:rsid w:val="002D73AE"/>
    <w:rsid w:val="002E1456"/>
    <w:rsid w:val="002E2016"/>
    <w:rsid w:val="002E3354"/>
    <w:rsid w:val="002E372F"/>
    <w:rsid w:val="002E38A1"/>
    <w:rsid w:val="002E53EC"/>
    <w:rsid w:val="002E7B45"/>
    <w:rsid w:val="002F0D48"/>
    <w:rsid w:val="002F3919"/>
    <w:rsid w:val="002F5A38"/>
    <w:rsid w:val="002F797B"/>
    <w:rsid w:val="00302602"/>
    <w:rsid w:val="0030262F"/>
    <w:rsid w:val="00303C8B"/>
    <w:rsid w:val="00306772"/>
    <w:rsid w:val="00306A59"/>
    <w:rsid w:val="00306EED"/>
    <w:rsid w:val="00306F89"/>
    <w:rsid w:val="00311669"/>
    <w:rsid w:val="0031253B"/>
    <w:rsid w:val="00313D46"/>
    <w:rsid w:val="00314009"/>
    <w:rsid w:val="003152D6"/>
    <w:rsid w:val="00315A72"/>
    <w:rsid w:val="0031795E"/>
    <w:rsid w:val="00321BCE"/>
    <w:rsid w:val="00322649"/>
    <w:rsid w:val="003230A0"/>
    <w:rsid w:val="00323546"/>
    <w:rsid w:val="0032451F"/>
    <w:rsid w:val="003245A1"/>
    <w:rsid w:val="00327B03"/>
    <w:rsid w:val="00331FC6"/>
    <w:rsid w:val="0033261E"/>
    <w:rsid w:val="003331D2"/>
    <w:rsid w:val="003333E9"/>
    <w:rsid w:val="00334A11"/>
    <w:rsid w:val="00335BD1"/>
    <w:rsid w:val="003419CA"/>
    <w:rsid w:val="00342078"/>
    <w:rsid w:val="00343E79"/>
    <w:rsid w:val="00346A47"/>
    <w:rsid w:val="0035067D"/>
    <w:rsid w:val="00351E9C"/>
    <w:rsid w:val="00352BE5"/>
    <w:rsid w:val="003534C0"/>
    <w:rsid w:val="00354318"/>
    <w:rsid w:val="00354A64"/>
    <w:rsid w:val="00354A79"/>
    <w:rsid w:val="00355FC0"/>
    <w:rsid w:val="00356142"/>
    <w:rsid w:val="00356AD1"/>
    <w:rsid w:val="00357A11"/>
    <w:rsid w:val="00361262"/>
    <w:rsid w:val="00361C9E"/>
    <w:rsid w:val="00364647"/>
    <w:rsid w:val="0037029D"/>
    <w:rsid w:val="00370C8A"/>
    <w:rsid w:val="0037288F"/>
    <w:rsid w:val="00372E53"/>
    <w:rsid w:val="00373951"/>
    <w:rsid w:val="0037405F"/>
    <w:rsid w:val="00375F76"/>
    <w:rsid w:val="0037714C"/>
    <w:rsid w:val="0038078C"/>
    <w:rsid w:val="00381E2B"/>
    <w:rsid w:val="00382A01"/>
    <w:rsid w:val="00383BFA"/>
    <w:rsid w:val="00384FE6"/>
    <w:rsid w:val="003851CE"/>
    <w:rsid w:val="00386948"/>
    <w:rsid w:val="003924E0"/>
    <w:rsid w:val="00394101"/>
    <w:rsid w:val="00395323"/>
    <w:rsid w:val="00395A66"/>
    <w:rsid w:val="0039654A"/>
    <w:rsid w:val="0039658A"/>
    <w:rsid w:val="00396685"/>
    <w:rsid w:val="00396E27"/>
    <w:rsid w:val="00397324"/>
    <w:rsid w:val="003A3958"/>
    <w:rsid w:val="003A42A9"/>
    <w:rsid w:val="003A44B1"/>
    <w:rsid w:val="003A5FF5"/>
    <w:rsid w:val="003A72AA"/>
    <w:rsid w:val="003A736E"/>
    <w:rsid w:val="003B035C"/>
    <w:rsid w:val="003B07A2"/>
    <w:rsid w:val="003B0FE8"/>
    <w:rsid w:val="003B1AB5"/>
    <w:rsid w:val="003B1E98"/>
    <w:rsid w:val="003B22D9"/>
    <w:rsid w:val="003B27C8"/>
    <w:rsid w:val="003B3290"/>
    <w:rsid w:val="003B3755"/>
    <w:rsid w:val="003B4511"/>
    <w:rsid w:val="003B4C27"/>
    <w:rsid w:val="003B6F87"/>
    <w:rsid w:val="003C0054"/>
    <w:rsid w:val="003C0851"/>
    <w:rsid w:val="003C14AB"/>
    <w:rsid w:val="003C1E7C"/>
    <w:rsid w:val="003C668B"/>
    <w:rsid w:val="003D1437"/>
    <w:rsid w:val="003D3B7C"/>
    <w:rsid w:val="003D629B"/>
    <w:rsid w:val="003D6FFA"/>
    <w:rsid w:val="003D7AC3"/>
    <w:rsid w:val="003E35F5"/>
    <w:rsid w:val="003E44CB"/>
    <w:rsid w:val="003F2938"/>
    <w:rsid w:val="003F2DE1"/>
    <w:rsid w:val="003F4247"/>
    <w:rsid w:val="003F4F88"/>
    <w:rsid w:val="003F73CE"/>
    <w:rsid w:val="003F7462"/>
    <w:rsid w:val="00400273"/>
    <w:rsid w:val="00400415"/>
    <w:rsid w:val="00400F8F"/>
    <w:rsid w:val="00401075"/>
    <w:rsid w:val="004019FB"/>
    <w:rsid w:val="00403397"/>
    <w:rsid w:val="00403E70"/>
    <w:rsid w:val="00404202"/>
    <w:rsid w:val="00405597"/>
    <w:rsid w:val="004056A0"/>
    <w:rsid w:val="00406C2F"/>
    <w:rsid w:val="004071DA"/>
    <w:rsid w:val="0041210C"/>
    <w:rsid w:val="00412E72"/>
    <w:rsid w:val="00420862"/>
    <w:rsid w:val="00420880"/>
    <w:rsid w:val="00421009"/>
    <w:rsid w:val="004233F9"/>
    <w:rsid w:val="0042372A"/>
    <w:rsid w:val="004259A8"/>
    <w:rsid w:val="00425ACB"/>
    <w:rsid w:val="00425E38"/>
    <w:rsid w:val="00427793"/>
    <w:rsid w:val="004277FA"/>
    <w:rsid w:val="00430020"/>
    <w:rsid w:val="00431166"/>
    <w:rsid w:val="00433318"/>
    <w:rsid w:val="004347BF"/>
    <w:rsid w:val="00434EDB"/>
    <w:rsid w:val="00436108"/>
    <w:rsid w:val="004368E1"/>
    <w:rsid w:val="00436A1E"/>
    <w:rsid w:val="00437349"/>
    <w:rsid w:val="00437F68"/>
    <w:rsid w:val="00440010"/>
    <w:rsid w:val="00440F05"/>
    <w:rsid w:val="00441691"/>
    <w:rsid w:val="00442203"/>
    <w:rsid w:val="004440D6"/>
    <w:rsid w:val="0044451B"/>
    <w:rsid w:val="004449B7"/>
    <w:rsid w:val="00444F27"/>
    <w:rsid w:val="00445313"/>
    <w:rsid w:val="00446C23"/>
    <w:rsid w:val="00447598"/>
    <w:rsid w:val="00447F5D"/>
    <w:rsid w:val="00450BDB"/>
    <w:rsid w:val="00451934"/>
    <w:rsid w:val="004522CD"/>
    <w:rsid w:val="00453DA2"/>
    <w:rsid w:val="00454103"/>
    <w:rsid w:val="004569C9"/>
    <w:rsid w:val="00457964"/>
    <w:rsid w:val="004643AF"/>
    <w:rsid w:val="00464C62"/>
    <w:rsid w:val="00465347"/>
    <w:rsid w:val="00465A54"/>
    <w:rsid w:val="004677D8"/>
    <w:rsid w:val="00470C35"/>
    <w:rsid w:val="004721A7"/>
    <w:rsid w:val="00472927"/>
    <w:rsid w:val="00473302"/>
    <w:rsid w:val="00474121"/>
    <w:rsid w:val="004746B7"/>
    <w:rsid w:val="00474A2F"/>
    <w:rsid w:val="004753B1"/>
    <w:rsid w:val="00476556"/>
    <w:rsid w:val="00482F4C"/>
    <w:rsid w:val="004837E8"/>
    <w:rsid w:val="00484A3D"/>
    <w:rsid w:val="0048581D"/>
    <w:rsid w:val="004859C3"/>
    <w:rsid w:val="00485EDF"/>
    <w:rsid w:val="00490A1F"/>
    <w:rsid w:val="00490F2D"/>
    <w:rsid w:val="004924E2"/>
    <w:rsid w:val="0049282E"/>
    <w:rsid w:val="0049425B"/>
    <w:rsid w:val="00494369"/>
    <w:rsid w:val="004967DA"/>
    <w:rsid w:val="004A0510"/>
    <w:rsid w:val="004A11B8"/>
    <w:rsid w:val="004A2B4F"/>
    <w:rsid w:val="004A6596"/>
    <w:rsid w:val="004A7ED0"/>
    <w:rsid w:val="004B1CB6"/>
    <w:rsid w:val="004B1FFF"/>
    <w:rsid w:val="004B2E17"/>
    <w:rsid w:val="004B2EE4"/>
    <w:rsid w:val="004B31F5"/>
    <w:rsid w:val="004B42C6"/>
    <w:rsid w:val="004B46E7"/>
    <w:rsid w:val="004B4E67"/>
    <w:rsid w:val="004B56B6"/>
    <w:rsid w:val="004B58B4"/>
    <w:rsid w:val="004B681B"/>
    <w:rsid w:val="004B7913"/>
    <w:rsid w:val="004B7CD4"/>
    <w:rsid w:val="004C1A76"/>
    <w:rsid w:val="004C1FB4"/>
    <w:rsid w:val="004C2D18"/>
    <w:rsid w:val="004C3CC5"/>
    <w:rsid w:val="004C7949"/>
    <w:rsid w:val="004D17B5"/>
    <w:rsid w:val="004D1CAF"/>
    <w:rsid w:val="004D1D4C"/>
    <w:rsid w:val="004D2D2B"/>
    <w:rsid w:val="004D438D"/>
    <w:rsid w:val="004D6AA0"/>
    <w:rsid w:val="004D6EA3"/>
    <w:rsid w:val="004D6F66"/>
    <w:rsid w:val="004D7C5A"/>
    <w:rsid w:val="004E095F"/>
    <w:rsid w:val="004E0DC1"/>
    <w:rsid w:val="004E2BA2"/>
    <w:rsid w:val="004E3AD2"/>
    <w:rsid w:val="004E4ECE"/>
    <w:rsid w:val="004E77BC"/>
    <w:rsid w:val="004E7C5E"/>
    <w:rsid w:val="004F053A"/>
    <w:rsid w:val="004F2BA1"/>
    <w:rsid w:val="004F6640"/>
    <w:rsid w:val="004F6D0A"/>
    <w:rsid w:val="004F7053"/>
    <w:rsid w:val="00500450"/>
    <w:rsid w:val="005023EE"/>
    <w:rsid w:val="00503CA8"/>
    <w:rsid w:val="0050668B"/>
    <w:rsid w:val="0051137A"/>
    <w:rsid w:val="00511759"/>
    <w:rsid w:val="00512F35"/>
    <w:rsid w:val="00515F84"/>
    <w:rsid w:val="00516884"/>
    <w:rsid w:val="00516E92"/>
    <w:rsid w:val="0051796C"/>
    <w:rsid w:val="0052149F"/>
    <w:rsid w:val="00522C8D"/>
    <w:rsid w:val="00522CF7"/>
    <w:rsid w:val="00523323"/>
    <w:rsid w:val="005234C2"/>
    <w:rsid w:val="00523933"/>
    <w:rsid w:val="00524715"/>
    <w:rsid w:val="00526EA5"/>
    <w:rsid w:val="005275DB"/>
    <w:rsid w:val="00534655"/>
    <w:rsid w:val="0053654A"/>
    <w:rsid w:val="005379D8"/>
    <w:rsid w:val="00537DFF"/>
    <w:rsid w:val="005437F7"/>
    <w:rsid w:val="0054439D"/>
    <w:rsid w:val="005455D7"/>
    <w:rsid w:val="0054613F"/>
    <w:rsid w:val="00546F02"/>
    <w:rsid w:val="0054726C"/>
    <w:rsid w:val="00547477"/>
    <w:rsid w:val="00550637"/>
    <w:rsid w:val="00550C15"/>
    <w:rsid w:val="00551E54"/>
    <w:rsid w:val="0055279F"/>
    <w:rsid w:val="00552A5B"/>
    <w:rsid w:val="00553A9F"/>
    <w:rsid w:val="005543AF"/>
    <w:rsid w:val="00555666"/>
    <w:rsid w:val="005557AE"/>
    <w:rsid w:val="0055769A"/>
    <w:rsid w:val="00557F88"/>
    <w:rsid w:val="005603D7"/>
    <w:rsid w:val="00560776"/>
    <w:rsid w:val="00562C44"/>
    <w:rsid w:val="005651F2"/>
    <w:rsid w:val="00565510"/>
    <w:rsid w:val="0056624C"/>
    <w:rsid w:val="00566BF2"/>
    <w:rsid w:val="00566C37"/>
    <w:rsid w:val="00567FBF"/>
    <w:rsid w:val="0057020D"/>
    <w:rsid w:val="005710B2"/>
    <w:rsid w:val="005715A3"/>
    <w:rsid w:val="005734F4"/>
    <w:rsid w:val="005758DC"/>
    <w:rsid w:val="00575EC8"/>
    <w:rsid w:val="005770E1"/>
    <w:rsid w:val="00577D3B"/>
    <w:rsid w:val="00583ED8"/>
    <w:rsid w:val="00584DBC"/>
    <w:rsid w:val="00585C10"/>
    <w:rsid w:val="00585D18"/>
    <w:rsid w:val="00586DE8"/>
    <w:rsid w:val="005873E6"/>
    <w:rsid w:val="005876D8"/>
    <w:rsid w:val="00590091"/>
    <w:rsid w:val="00591013"/>
    <w:rsid w:val="0059168E"/>
    <w:rsid w:val="00591D2D"/>
    <w:rsid w:val="00591E80"/>
    <w:rsid w:val="0059553F"/>
    <w:rsid w:val="00595B7E"/>
    <w:rsid w:val="005A6B6C"/>
    <w:rsid w:val="005B0EA2"/>
    <w:rsid w:val="005B3818"/>
    <w:rsid w:val="005B4B72"/>
    <w:rsid w:val="005B52B1"/>
    <w:rsid w:val="005B5AEB"/>
    <w:rsid w:val="005B7EB6"/>
    <w:rsid w:val="005C0852"/>
    <w:rsid w:val="005C08FA"/>
    <w:rsid w:val="005C10F2"/>
    <w:rsid w:val="005C3B47"/>
    <w:rsid w:val="005C3E17"/>
    <w:rsid w:val="005D1258"/>
    <w:rsid w:val="005D3DE5"/>
    <w:rsid w:val="005D691C"/>
    <w:rsid w:val="005D6AFD"/>
    <w:rsid w:val="005D72BC"/>
    <w:rsid w:val="005D7BAC"/>
    <w:rsid w:val="005D7ED9"/>
    <w:rsid w:val="005E03F5"/>
    <w:rsid w:val="005E0927"/>
    <w:rsid w:val="005E0EB8"/>
    <w:rsid w:val="005E1042"/>
    <w:rsid w:val="005E290B"/>
    <w:rsid w:val="005E3FC9"/>
    <w:rsid w:val="005E61DB"/>
    <w:rsid w:val="005F038E"/>
    <w:rsid w:val="005F28F4"/>
    <w:rsid w:val="005F39AC"/>
    <w:rsid w:val="005F6B77"/>
    <w:rsid w:val="005F79DD"/>
    <w:rsid w:val="006003EE"/>
    <w:rsid w:val="00605136"/>
    <w:rsid w:val="0060560B"/>
    <w:rsid w:val="00606299"/>
    <w:rsid w:val="006063A3"/>
    <w:rsid w:val="00606464"/>
    <w:rsid w:val="00606E5C"/>
    <w:rsid w:val="00607141"/>
    <w:rsid w:val="0060753A"/>
    <w:rsid w:val="00610DCC"/>
    <w:rsid w:val="00611E23"/>
    <w:rsid w:val="006120A9"/>
    <w:rsid w:val="00612C9E"/>
    <w:rsid w:val="00614B06"/>
    <w:rsid w:val="00614DE1"/>
    <w:rsid w:val="00615966"/>
    <w:rsid w:val="006169D0"/>
    <w:rsid w:val="00616C8F"/>
    <w:rsid w:val="00616EAA"/>
    <w:rsid w:val="0062060B"/>
    <w:rsid w:val="00621870"/>
    <w:rsid w:val="00622976"/>
    <w:rsid w:val="00626234"/>
    <w:rsid w:val="00627813"/>
    <w:rsid w:val="00630CE7"/>
    <w:rsid w:val="00633FA7"/>
    <w:rsid w:val="006345DE"/>
    <w:rsid w:val="00635F76"/>
    <w:rsid w:val="00642460"/>
    <w:rsid w:val="00643045"/>
    <w:rsid w:val="0064574D"/>
    <w:rsid w:val="00645C78"/>
    <w:rsid w:val="00646470"/>
    <w:rsid w:val="00646570"/>
    <w:rsid w:val="0064787A"/>
    <w:rsid w:val="00650EC4"/>
    <w:rsid w:val="00652189"/>
    <w:rsid w:val="00652426"/>
    <w:rsid w:val="0065519A"/>
    <w:rsid w:val="0065793E"/>
    <w:rsid w:val="006622F0"/>
    <w:rsid w:val="00662776"/>
    <w:rsid w:val="00665609"/>
    <w:rsid w:val="006666FB"/>
    <w:rsid w:val="00666D76"/>
    <w:rsid w:val="0066748C"/>
    <w:rsid w:val="0066780A"/>
    <w:rsid w:val="00667F67"/>
    <w:rsid w:val="006708E4"/>
    <w:rsid w:val="00670BD0"/>
    <w:rsid w:val="006733AC"/>
    <w:rsid w:val="006738C0"/>
    <w:rsid w:val="006747D0"/>
    <w:rsid w:val="00676BDE"/>
    <w:rsid w:val="00677801"/>
    <w:rsid w:val="00677EB4"/>
    <w:rsid w:val="00680E92"/>
    <w:rsid w:val="00680F34"/>
    <w:rsid w:val="006815B2"/>
    <w:rsid w:val="006816AE"/>
    <w:rsid w:val="00682060"/>
    <w:rsid w:val="006820AD"/>
    <w:rsid w:val="006825D3"/>
    <w:rsid w:val="006826F0"/>
    <w:rsid w:val="00682A5F"/>
    <w:rsid w:val="00682AC8"/>
    <w:rsid w:val="00682BF1"/>
    <w:rsid w:val="00683B04"/>
    <w:rsid w:val="0068510B"/>
    <w:rsid w:val="00685E79"/>
    <w:rsid w:val="00687E71"/>
    <w:rsid w:val="00690343"/>
    <w:rsid w:val="00691DFB"/>
    <w:rsid w:val="00693EA5"/>
    <w:rsid w:val="006959B9"/>
    <w:rsid w:val="00695A3E"/>
    <w:rsid w:val="006A0565"/>
    <w:rsid w:val="006A0C8E"/>
    <w:rsid w:val="006A1E3C"/>
    <w:rsid w:val="006A357E"/>
    <w:rsid w:val="006A45A1"/>
    <w:rsid w:val="006A4E33"/>
    <w:rsid w:val="006A6791"/>
    <w:rsid w:val="006A7FB3"/>
    <w:rsid w:val="006A7FB6"/>
    <w:rsid w:val="006B3179"/>
    <w:rsid w:val="006B3693"/>
    <w:rsid w:val="006B43B6"/>
    <w:rsid w:val="006B6634"/>
    <w:rsid w:val="006B728F"/>
    <w:rsid w:val="006B7390"/>
    <w:rsid w:val="006B73C5"/>
    <w:rsid w:val="006B791C"/>
    <w:rsid w:val="006C2713"/>
    <w:rsid w:val="006C28C6"/>
    <w:rsid w:val="006C34E1"/>
    <w:rsid w:val="006C434D"/>
    <w:rsid w:val="006C5CD3"/>
    <w:rsid w:val="006C5DBB"/>
    <w:rsid w:val="006C74FA"/>
    <w:rsid w:val="006D1852"/>
    <w:rsid w:val="006D2D0E"/>
    <w:rsid w:val="006D3DAB"/>
    <w:rsid w:val="006D4E10"/>
    <w:rsid w:val="006D539E"/>
    <w:rsid w:val="006D6736"/>
    <w:rsid w:val="006D73C5"/>
    <w:rsid w:val="006D7AEE"/>
    <w:rsid w:val="006E0F4A"/>
    <w:rsid w:val="006E1B6F"/>
    <w:rsid w:val="006E280B"/>
    <w:rsid w:val="006E2A52"/>
    <w:rsid w:val="006E3610"/>
    <w:rsid w:val="006E3819"/>
    <w:rsid w:val="006E3977"/>
    <w:rsid w:val="006E3EA3"/>
    <w:rsid w:val="006E573C"/>
    <w:rsid w:val="006E57C3"/>
    <w:rsid w:val="006E5B7C"/>
    <w:rsid w:val="006E6C7E"/>
    <w:rsid w:val="006E7778"/>
    <w:rsid w:val="006F13CB"/>
    <w:rsid w:val="006F19FC"/>
    <w:rsid w:val="006F6F4D"/>
    <w:rsid w:val="006F72D9"/>
    <w:rsid w:val="006F74F3"/>
    <w:rsid w:val="00701144"/>
    <w:rsid w:val="00701D8C"/>
    <w:rsid w:val="00703653"/>
    <w:rsid w:val="00703E8A"/>
    <w:rsid w:val="0070576F"/>
    <w:rsid w:val="00706597"/>
    <w:rsid w:val="007068BA"/>
    <w:rsid w:val="00707B59"/>
    <w:rsid w:val="00710A76"/>
    <w:rsid w:val="0071161C"/>
    <w:rsid w:val="00716115"/>
    <w:rsid w:val="00716B69"/>
    <w:rsid w:val="00721582"/>
    <w:rsid w:val="00721914"/>
    <w:rsid w:val="007236E6"/>
    <w:rsid w:val="0072427E"/>
    <w:rsid w:val="00725335"/>
    <w:rsid w:val="0073057D"/>
    <w:rsid w:val="00730609"/>
    <w:rsid w:val="00731DA2"/>
    <w:rsid w:val="00731EC3"/>
    <w:rsid w:val="0073276D"/>
    <w:rsid w:val="00734122"/>
    <w:rsid w:val="007352A4"/>
    <w:rsid w:val="00736E4C"/>
    <w:rsid w:val="00736FE3"/>
    <w:rsid w:val="00737F15"/>
    <w:rsid w:val="0074082A"/>
    <w:rsid w:val="007423F5"/>
    <w:rsid w:val="00742877"/>
    <w:rsid w:val="0074393D"/>
    <w:rsid w:val="00743991"/>
    <w:rsid w:val="00744081"/>
    <w:rsid w:val="00744CEF"/>
    <w:rsid w:val="00746AD4"/>
    <w:rsid w:val="00750B7E"/>
    <w:rsid w:val="007515C4"/>
    <w:rsid w:val="007522B7"/>
    <w:rsid w:val="0075277D"/>
    <w:rsid w:val="007532D8"/>
    <w:rsid w:val="007540CC"/>
    <w:rsid w:val="00755A08"/>
    <w:rsid w:val="00756231"/>
    <w:rsid w:val="00757287"/>
    <w:rsid w:val="00757D3C"/>
    <w:rsid w:val="007604E9"/>
    <w:rsid w:val="00762466"/>
    <w:rsid w:val="00762688"/>
    <w:rsid w:val="00763F24"/>
    <w:rsid w:val="00764146"/>
    <w:rsid w:val="007646F7"/>
    <w:rsid w:val="00764BF3"/>
    <w:rsid w:val="0076635D"/>
    <w:rsid w:val="007663CC"/>
    <w:rsid w:val="007664CD"/>
    <w:rsid w:val="00766C89"/>
    <w:rsid w:val="00766D98"/>
    <w:rsid w:val="007673B6"/>
    <w:rsid w:val="007707AA"/>
    <w:rsid w:val="00773916"/>
    <w:rsid w:val="00774962"/>
    <w:rsid w:val="00775F64"/>
    <w:rsid w:val="00776970"/>
    <w:rsid w:val="00777FC5"/>
    <w:rsid w:val="00780DCA"/>
    <w:rsid w:val="00781660"/>
    <w:rsid w:val="007818C9"/>
    <w:rsid w:val="00782920"/>
    <w:rsid w:val="007865E1"/>
    <w:rsid w:val="007866F2"/>
    <w:rsid w:val="00790706"/>
    <w:rsid w:val="007925C2"/>
    <w:rsid w:val="007A009E"/>
    <w:rsid w:val="007A01F7"/>
    <w:rsid w:val="007A0F8C"/>
    <w:rsid w:val="007A13C0"/>
    <w:rsid w:val="007A3B11"/>
    <w:rsid w:val="007A4490"/>
    <w:rsid w:val="007A4EE5"/>
    <w:rsid w:val="007A4F56"/>
    <w:rsid w:val="007A7069"/>
    <w:rsid w:val="007A70D1"/>
    <w:rsid w:val="007A7526"/>
    <w:rsid w:val="007A7C36"/>
    <w:rsid w:val="007B100D"/>
    <w:rsid w:val="007B1854"/>
    <w:rsid w:val="007B2256"/>
    <w:rsid w:val="007B283B"/>
    <w:rsid w:val="007B2F12"/>
    <w:rsid w:val="007B5FA8"/>
    <w:rsid w:val="007B6900"/>
    <w:rsid w:val="007B7884"/>
    <w:rsid w:val="007C0294"/>
    <w:rsid w:val="007C12CC"/>
    <w:rsid w:val="007C3925"/>
    <w:rsid w:val="007C3B0F"/>
    <w:rsid w:val="007C563E"/>
    <w:rsid w:val="007C6221"/>
    <w:rsid w:val="007D39E5"/>
    <w:rsid w:val="007D425A"/>
    <w:rsid w:val="007D54E9"/>
    <w:rsid w:val="007D5700"/>
    <w:rsid w:val="007D5A19"/>
    <w:rsid w:val="007D6154"/>
    <w:rsid w:val="007E193D"/>
    <w:rsid w:val="007E1E29"/>
    <w:rsid w:val="007E31A6"/>
    <w:rsid w:val="007E37B8"/>
    <w:rsid w:val="007E4F90"/>
    <w:rsid w:val="007F00ED"/>
    <w:rsid w:val="007F2474"/>
    <w:rsid w:val="007F4B85"/>
    <w:rsid w:val="007F5FAD"/>
    <w:rsid w:val="007F620C"/>
    <w:rsid w:val="008004E8"/>
    <w:rsid w:val="00801AF1"/>
    <w:rsid w:val="00801B05"/>
    <w:rsid w:val="008025D3"/>
    <w:rsid w:val="008029C9"/>
    <w:rsid w:val="00802D3B"/>
    <w:rsid w:val="00807A32"/>
    <w:rsid w:val="00807BB1"/>
    <w:rsid w:val="008102C8"/>
    <w:rsid w:val="00810C97"/>
    <w:rsid w:val="00812457"/>
    <w:rsid w:val="008127C3"/>
    <w:rsid w:val="00812A22"/>
    <w:rsid w:val="008134EF"/>
    <w:rsid w:val="008139F7"/>
    <w:rsid w:val="00813B77"/>
    <w:rsid w:val="00814446"/>
    <w:rsid w:val="00814F27"/>
    <w:rsid w:val="008159D7"/>
    <w:rsid w:val="00816AC0"/>
    <w:rsid w:val="0081715B"/>
    <w:rsid w:val="00817C5D"/>
    <w:rsid w:val="00817D26"/>
    <w:rsid w:val="00817F70"/>
    <w:rsid w:val="00821A14"/>
    <w:rsid w:val="00821FBB"/>
    <w:rsid w:val="008265AD"/>
    <w:rsid w:val="008266FA"/>
    <w:rsid w:val="00830484"/>
    <w:rsid w:val="00830A98"/>
    <w:rsid w:val="00831330"/>
    <w:rsid w:val="00831AF4"/>
    <w:rsid w:val="00832D8B"/>
    <w:rsid w:val="00835E74"/>
    <w:rsid w:val="008373DB"/>
    <w:rsid w:val="00840061"/>
    <w:rsid w:val="00840B26"/>
    <w:rsid w:val="00840D1C"/>
    <w:rsid w:val="00841CA6"/>
    <w:rsid w:val="00843A50"/>
    <w:rsid w:val="00843C8D"/>
    <w:rsid w:val="00844361"/>
    <w:rsid w:val="00845524"/>
    <w:rsid w:val="00847236"/>
    <w:rsid w:val="008505C8"/>
    <w:rsid w:val="008510BC"/>
    <w:rsid w:val="00851335"/>
    <w:rsid w:val="00851D92"/>
    <w:rsid w:val="00852A15"/>
    <w:rsid w:val="00852BC0"/>
    <w:rsid w:val="00852E08"/>
    <w:rsid w:val="00855B24"/>
    <w:rsid w:val="00857EA5"/>
    <w:rsid w:val="008606B1"/>
    <w:rsid w:val="00863B9D"/>
    <w:rsid w:val="00864FF7"/>
    <w:rsid w:val="00865464"/>
    <w:rsid w:val="0086784E"/>
    <w:rsid w:val="00867952"/>
    <w:rsid w:val="00867F49"/>
    <w:rsid w:val="0087069A"/>
    <w:rsid w:val="008708ED"/>
    <w:rsid w:val="0087135D"/>
    <w:rsid w:val="00874451"/>
    <w:rsid w:val="00875714"/>
    <w:rsid w:val="00877038"/>
    <w:rsid w:val="00882E0C"/>
    <w:rsid w:val="008834FA"/>
    <w:rsid w:val="00885370"/>
    <w:rsid w:val="00885488"/>
    <w:rsid w:val="00887502"/>
    <w:rsid w:val="00887A37"/>
    <w:rsid w:val="00893FA3"/>
    <w:rsid w:val="008944AF"/>
    <w:rsid w:val="0089587E"/>
    <w:rsid w:val="008970D5"/>
    <w:rsid w:val="00897B8F"/>
    <w:rsid w:val="008A0B92"/>
    <w:rsid w:val="008A1079"/>
    <w:rsid w:val="008A1875"/>
    <w:rsid w:val="008A3B23"/>
    <w:rsid w:val="008A3E63"/>
    <w:rsid w:val="008A4078"/>
    <w:rsid w:val="008A51A9"/>
    <w:rsid w:val="008B0085"/>
    <w:rsid w:val="008B2B51"/>
    <w:rsid w:val="008B3273"/>
    <w:rsid w:val="008B346E"/>
    <w:rsid w:val="008B4E2A"/>
    <w:rsid w:val="008B5136"/>
    <w:rsid w:val="008B68FD"/>
    <w:rsid w:val="008B7159"/>
    <w:rsid w:val="008B7DB2"/>
    <w:rsid w:val="008C1DE2"/>
    <w:rsid w:val="008C2E09"/>
    <w:rsid w:val="008C32D0"/>
    <w:rsid w:val="008C3677"/>
    <w:rsid w:val="008C3970"/>
    <w:rsid w:val="008C48F8"/>
    <w:rsid w:val="008D10F2"/>
    <w:rsid w:val="008D3C61"/>
    <w:rsid w:val="008D4DE9"/>
    <w:rsid w:val="008D6485"/>
    <w:rsid w:val="008D706D"/>
    <w:rsid w:val="008E065C"/>
    <w:rsid w:val="008E0706"/>
    <w:rsid w:val="008E1ADA"/>
    <w:rsid w:val="008E1C35"/>
    <w:rsid w:val="008E2427"/>
    <w:rsid w:val="008E46ED"/>
    <w:rsid w:val="008E5112"/>
    <w:rsid w:val="008E512D"/>
    <w:rsid w:val="008E5891"/>
    <w:rsid w:val="008E5F09"/>
    <w:rsid w:val="008F1A08"/>
    <w:rsid w:val="008F1DDA"/>
    <w:rsid w:val="008F2108"/>
    <w:rsid w:val="008F39B8"/>
    <w:rsid w:val="008F6B8B"/>
    <w:rsid w:val="008F6FD0"/>
    <w:rsid w:val="009013CE"/>
    <w:rsid w:val="00901748"/>
    <w:rsid w:val="009018E5"/>
    <w:rsid w:val="009019CF"/>
    <w:rsid w:val="00901C1E"/>
    <w:rsid w:val="00902CF4"/>
    <w:rsid w:val="0090440E"/>
    <w:rsid w:val="0090478A"/>
    <w:rsid w:val="00904A34"/>
    <w:rsid w:val="009056D3"/>
    <w:rsid w:val="00905841"/>
    <w:rsid w:val="00905CE8"/>
    <w:rsid w:val="00907D77"/>
    <w:rsid w:val="00910F99"/>
    <w:rsid w:val="00914BDD"/>
    <w:rsid w:val="00916557"/>
    <w:rsid w:val="0091761E"/>
    <w:rsid w:val="00920FF1"/>
    <w:rsid w:val="00921695"/>
    <w:rsid w:val="009221E3"/>
    <w:rsid w:val="009227C0"/>
    <w:rsid w:val="0092358B"/>
    <w:rsid w:val="009235E0"/>
    <w:rsid w:val="00924A8B"/>
    <w:rsid w:val="0092521F"/>
    <w:rsid w:val="0092555F"/>
    <w:rsid w:val="00926E97"/>
    <w:rsid w:val="0092700A"/>
    <w:rsid w:val="00927144"/>
    <w:rsid w:val="009274E9"/>
    <w:rsid w:val="009306D2"/>
    <w:rsid w:val="00931F6A"/>
    <w:rsid w:val="00932A46"/>
    <w:rsid w:val="00933D99"/>
    <w:rsid w:val="009346ED"/>
    <w:rsid w:val="00935053"/>
    <w:rsid w:val="0093520D"/>
    <w:rsid w:val="0093790A"/>
    <w:rsid w:val="009379FE"/>
    <w:rsid w:val="0094016F"/>
    <w:rsid w:val="009401AD"/>
    <w:rsid w:val="009417EE"/>
    <w:rsid w:val="00945A9B"/>
    <w:rsid w:val="00951C0F"/>
    <w:rsid w:val="00953B9B"/>
    <w:rsid w:val="00954A78"/>
    <w:rsid w:val="009618EC"/>
    <w:rsid w:val="00961BBD"/>
    <w:rsid w:val="0096295D"/>
    <w:rsid w:val="00964479"/>
    <w:rsid w:val="00966E0E"/>
    <w:rsid w:val="009715ED"/>
    <w:rsid w:val="0097195D"/>
    <w:rsid w:val="009721A4"/>
    <w:rsid w:val="00972975"/>
    <w:rsid w:val="00973FEF"/>
    <w:rsid w:val="00974FF3"/>
    <w:rsid w:val="009752EE"/>
    <w:rsid w:val="00977B14"/>
    <w:rsid w:val="00977F1D"/>
    <w:rsid w:val="00980D9F"/>
    <w:rsid w:val="00980F49"/>
    <w:rsid w:val="0098255F"/>
    <w:rsid w:val="0098261E"/>
    <w:rsid w:val="00982994"/>
    <w:rsid w:val="009844F8"/>
    <w:rsid w:val="0098675D"/>
    <w:rsid w:val="00987223"/>
    <w:rsid w:val="00987F3D"/>
    <w:rsid w:val="00990E2B"/>
    <w:rsid w:val="009927A5"/>
    <w:rsid w:val="00993629"/>
    <w:rsid w:val="0099514C"/>
    <w:rsid w:val="00996CE3"/>
    <w:rsid w:val="00996F0B"/>
    <w:rsid w:val="009A07C7"/>
    <w:rsid w:val="009A0958"/>
    <w:rsid w:val="009A1FE1"/>
    <w:rsid w:val="009A4BD5"/>
    <w:rsid w:val="009A4F79"/>
    <w:rsid w:val="009A5259"/>
    <w:rsid w:val="009A636B"/>
    <w:rsid w:val="009A6CC8"/>
    <w:rsid w:val="009A7416"/>
    <w:rsid w:val="009A7A50"/>
    <w:rsid w:val="009B3011"/>
    <w:rsid w:val="009B520F"/>
    <w:rsid w:val="009B6998"/>
    <w:rsid w:val="009C17E0"/>
    <w:rsid w:val="009C21A8"/>
    <w:rsid w:val="009C284D"/>
    <w:rsid w:val="009C58FC"/>
    <w:rsid w:val="009C6A9B"/>
    <w:rsid w:val="009D004A"/>
    <w:rsid w:val="009D0197"/>
    <w:rsid w:val="009D19AE"/>
    <w:rsid w:val="009D1AF0"/>
    <w:rsid w:val="009D1FA3"/>
    <w:rsid w:val="009D2805"/>
    <w:rsid w:val="009D3609"/>
    <w:rsid w:val="009D7994"/>
    <w:rsid w:val="009E11EC"/>
    <w:rsid w:val="009E1712"/>
    <w:rsid w:val="009E3963"/>
    <w:rsid w:val="009E406D"/>
    <w:rsid w:val="009E46B1"/>
    <w:rsid w:val="009E7AD9"/>
    <w:rsid w:val="009F1FFE"/>
    <w:rsid w:val="009F31B2"/>
    <w:rsid w:val="009F60DF"/>
    <w:rsid w:val="00A02641"/>
    <w:rsid w:val="00A030EA"/>
    <w:rsid w:val="00A04C2D"/>
    <w:rsid w:val="00A04DCF"/>
    <w:rsid w:val="00A066BF"/>
    <w:rsid w:val="00A075EF"/>
    <w:rsid w:val="00A0776C"/>
    <w:rsid w:val="00A100BF"/>
    <w:rsid w:val="00A1253B"/>
    <w:rsid w:val="00A130E7"/>
    <w:rsid w:val="00A16CCB"/>
    <w:rsid w:val="00A17860"/>
    <w:rsid w:val="00A17A84"/>
    <w:rsid w:val="00A21609"/>
    <w:rsid w:val="00A22389"/>
    <w:rsid w:val="00A22495"/>
    <w:rsid w:val="00A234DC"/>
    <w:rsid w:val="00A24090"/>
    <w:rsid w:val="00A25B97"/>
    <w:rsid w:val="00A25BBF"/>
    <w:rsid w:val="00A3134F"/>
    <w:rsid w:val="00A3179E"/>
    <w:rsid w:val="00A33051"/>
    <w:rsid w:val="00A331CA"/>
    <w:rsid w:val="00A33805"/>
    <w:rsid w:val="00A339D7"/>
    <w:rsid w:val="00A34A47"/>
    <w:rsid w:val="00A34DB9"/>
    <w:rsid w:val="00A3546D"/>
    <w:rsid w:val="00A35DEB"/>
    <w:rsid w:val="00A365D7"/>
    <w:rsid w:val="00A36E24"/>
    <w:rsid w:val="00A3709F"/>
    <w:rsid w:val="00A3731C"/>
    <w:rsid w:val="00A3757E"/>
    <w:rsid w:val="00A40262"/>
    <w:rsid w:val="00A40333"/>
    <w:rsid w:val="00A40BCF"/>
    <w:rsid w:val="00A40FA5"/>
    <w:rsid w:val="00A42016"/>
    <w:rsid w:val="00A42BBA"/>
    <w:rsid w:val="00A450A0"/>
    <w:rsid w:val="00A4520A"/>
    <w:rsid w:val="00A4561D"/>
    <w:rsid w:val="00A46D08"/>
    <w:rsid w:val="00A47CB3"/>
    <w:rsid w:val="00A506FD"/>
    <w:rsid w:val="00A51A79"/>
    <w:rsid w:val="00A52A8A"/>
    <w:rsid w:val="00A53021"/>
    <w:rsid w:val="00A53080"/>
    <w:rsid w:val="00A53A2C"/>
    <w:rsid w:val="00A55909"/>
    <w:rsid w:val="00A56417"/>
    <w:rsid w:val="00A567B5"/>
    <w:rsid w:val="00A57448"/>
    <w:rsid w:val="00A65152"/>
    <w:rsid w:val="00A65E47"/>
    <w:rsid w:val="00A65F59"/>
    <w:rsid w:val="00A66011"/>
    <w:rsid w:val="00A67908"/>
    <w:rsid w:val="00A708C8"/>
    <w:rsid w:val="00A70FA9"/>
    <w:rsid w:val="00A71F21"/>
    <w:rsid w:val="00A71F44"/>
    <w:rsid w:val="00A737B7"/>
    <w:rsid w:val="00A75EE5"/>
    <w:rsid w:val="00A77774"/>
    <w:rsid w:val="00A80B2E"/>
    <w:rsid w:val="00A81E22"/>
    <w:rsid w:val="00A8489E"/>
    <w:rsid w:val="00A85309"/>
    <w:rsid w:val="00A858C3"/>
    <w:rsid w:val="00A85B90"/>
    <w:rsid w:val="00A87F68"/>
    <w:rsid w:val="00A9396B"/>
    <w:rsid w:val="00A93D75"/>
    <w:rsid w:val="00A93F81"/>
    <w:rsid w:val="00A94B75"/>
    <w:rsid w:val="00A94EC9"/>
    <w:rsid w:val="00A97321"/>
    <w:rsid w:val="00A978E5"/>
    <w:rsid w:val="00A97EBF"/>
    <w:rsid w:val="00AA04F9"/>
    <w:rsid w:val="00AA0889"/>
    <w:rsid w:val="00AA13B3"/>
    <w:rsid w:val="00AA23BA"/>
    <w:rsid w:val="00AA2E6B"/>
    <w:rsid w:val="00AA4870"/>
    <w:rsid w:val="00AA4A6D"/>
    <w:rsid w:val="00AA65C3"/>
    <w:rsid w:val="00AA7784"/>
    <w:rsid w:val="00AB0358"/>
    <w:rsid w:val="00AB11E7"/>
    <w:rsid w:val="00AB55D0"/>
    <w:rsid w:val="00AB56FB"/>
    <w:rsid w:val="00AB60F8"/>
    <w:rsid w:val="00AB6EB6"/>
    <w:rsid w:val="00AC2D2E"/>
    <w:rsid w:val="00AC301A"/>
    <w:rsid w:val="00AC3246"/>
    <w:rsid w:val="00AC3317"/>
    <w:rsid w:val="00AC35D7"/>
    <w:rsid w:val="00AC611F"/>
    <w:rsid w:val="00AC6B73"/>
    <w:rsid w:val="00AC6F1A"/>
    <w:rsid w:val="00AC74AE"/>
    <w:rsid w:val="00AD192B"/>
    <w:rsid w:val="00AD438F"/>
    <w:rsid w:val="00AD4766"/>
    <w:rsid w:val="00AD7006"/>
    <w:rsid w:val="00AD7618"/>
    <w:rsid w:val="00AD7780"/>
    <w:rsid w:val="00AE02D5"/>
    <w:rsid w:val="00AE0937"/>
    <w:rsid w:val="00AE0A4F"/>
    <w:rsid w:val="00AE0EE1"/>
    <w:rsid w:val="00AE2347"/>
    <w:rsid w:val="00AE3109"/>
    <w:rsid w:val="00AE32A1"/>
    <w:rsid w:val="00AE4129"/>
    <w:rsid w:val="00AE529B"/>
    <w:rsid w:val="00AE5317"/>
    <w:rsid w:val="00AE649F"/>
    <w:rsid w:val="00AE6E76"/>
    <w:rsid w:val="00AF00B3"/>
    <w:rsid w:val="00AF02AD"/>
    <w:rsid w:val="00AF291D"/>
    <w:rsid w:val="00AF30DD"/>
    <w:rsid w:val="00AF33FF"/>
    <w:rsid w:val="00AF581C"/>
    <w:rsid w:val="00AF5C27"/>
    <w:rsid w:val="00AF613D"/>
    <w:rsid w:val="00AF6A7E"/>
    <w:rsid w:val="00AF7313"/>
    <w:rsid w:val="00AF75B5"/>
    <w:rsid w:val="00B01D46"/>
    <w:rsid w:val="00B03F3C"/>
    <w:rsid w:val="00B04E09"/>
    <w:rsid w:val="00B05431"/>
    <w:rsid w:val="00B06E7A"/>
    <w:rsid w:val="00B11CDA"/>
    <w:rsid w:val="00B11E8E"/>
    <w:rsid w:val="00B1216D"/>
    <w:rsid w:val="00B154C8"/>
    <w:rsid w:val="00B1738C"/>
    <w:rsid w:val="00B21AC2"/>
    <w:rsid w:val="00B21BC8"/>
    <w:rsid w:val="00B21BE0"/>
    <w:rsid w:val="00B21D57"/>
    <w:rsid w:val="00B26138"/>
    <w:rsid w:val="00B26143"/>
    <w:rsid w:val="00B26B85"/>
    <w:rsid w:val="00B26C5E"/>
    <w:rsid w:val="00B27CA6"/>
    <w:rsid w:val="00B3084C"/>
    <w:rsid w:val="00B329DF"/>
    <w:rsid w:val="00B34A5D"/>
    <w:rsid w:val="00B361A5"/>
    <w:rsid w:val="00B36583"/>
    <w:rsid w:val="00B372DE"/>
    <w:rsid w:val="00B37394"/>
    <w:rsid w:val="00B4292D"/>
    <w:rsid w:val="00B42A5C"/>
    <w:rsid w:val="00B42D14"/>
    <w:rsid w:val="00B46951"/>
    <w:rsid w:val="00B46D2B"/>
    <w:rsid w:val="00B52E35"/>
    <w:rsid w:val="00B5320A"/>
    <w:rsid w:val="00B53E3D"/>
    <w:rsid w:val="00B5583D"/>
    <w:rsid w:val="00B57119"/>
    <w:rsid w:val="00B60727"/>
    <w:rsid w:val="00B63F94"/>
    <w:rsid w:val="00B64DE9"/>
    <w:rsid w:val="00B65206"/>
    <w:rsid w:val="00B65A74"/>
    <w:rsid w:val="00B66D3D"/>
    <w:rsid w:val="00B67759"/>
    <w:rsid w:val="00B70F40"/>
    <w:rsid w:val="00B71560"/>
    <w:rsid w:val="00B71E95"/>
    <w:rsid w:val="00B7255C"/>
    <w:rsid w:val="00B73120"/>
    <w:rsid w:val="00B7599E"/>
    <w:rsid w:val="00B761BB"/>
    <w:rsid w:val="00B80DFC"/>
    <w:rsid w:val="00B80EDE"/>
    <w:rsid w:val="00B81D20"/>
    <w:rsid w:val="00B823D4"/>
    <w:rsid w:val="00B84254"/>
    <w:rsid w:val="00B859B8"/>
    <w:rsid w:val="00B87988"/>
    <w:rsid w:val="00B87B37"/>
    <w:rsid w:val="00B90574"/>
    <w:rsid w:val="00B90984"/>
    <w:rsid w:val="00B90ABB"/>
    <w:rsid w:val="00B90CBD"/>
    <w:rsid w:val="00B92E98"/>
    <w:rsid w:val="00B94448"/>
    <w:rsid w:val="00B9528F"/>
    <w:rsid w:val="00B9529C"/>
    <w:rsid w:val="00B9543F"/>
    <w:rsid w:val="00B9553B"/>
    <w:rsid w:val="00BA3397"/>
    <w:rsid w:val="00BA606B"/>
    <w:rsid w:val="00BA78B0"/>
    <w:rsid w:val="00BA7DC3"/>
    <w:rsid w:val="00BB3ECA"/>
    <w:rsid w:val="00BB40B8"/>
    <w:rsid w:val="00BB471C"/>
    <w:rsid w:val="00BB5F5E"/>
    <w:rsid w:val="00BB61E6"/>
    <w:rsid w:val="00BB62E8"/>
    <w:rsid w:val="00BB6415"/>
    <w:rsid w:val="00BB767C"/>
    <w:rsid w:val="00BC045F"/>
    <w:rsid w:val="00BC12CD"/>
    <w:rsid w:val="00BC144C"/>
    <w:rsid w:val="00BC1890"/>
    <w:rsid w:val="00BC229A"/>
    <w:rsid w:val="00BC39B3"/>
    <w:rsid w:val="00BC5C4C"/>
    <w:rsid w:val="00BC6B83"/>
    <w:rsid w:val="00BC6DAD"/>
    <w:rsid w:val="00BD1145"/>
    <w:rsid w:val="00BD2189"/>
    <w:rsid w:val="00BD2936"/>
    <w:rsid w:val="00BD40F4"/>
    <w:rsid w:val="00BD5772"/>
    <w:rsid w:val="00BD7565"/>
    <w:rsid w:val="00BE013F"/>
    <w:rsid w:val="00BE174B"/>
    <w:rsid w:val="00BE2A3D"/>
    <w:rsid w:val="00BE3611"/>
    <w:rsid w:val="00BE5099"/>
    <w:rsid w:val="00BE53FC"/>
    <w:rsid w:val="00BE573A"/>
    <w:rsid w:val="00BE63C9"/>
    <w:rsid w:val="00BE7984"/>
    <w:rsid w:val="00BE79E6"/>
    <w:rsid w:val="00BF2A99"/>
    <w:rsid w:val="00BF2B76"/>
    <w:rsid w:val="00BF2E0A"/>
    <w:rsid w:val="00BF303D"/>
    <w:rsid w:val="00BF3D62"/>
    <w:rsid w:val="00BF3FF4"/>
    <w:rsid w:val="00BF5678"/>
    <w:rsid w:val="00BF6518"/>
    <w:rsid w:val="00BF7FC6"/>
    <w:rsid w:val="00C01DA2"/>
    <w:rsid w:val="00C020F9"/>
    <w:rsid w:val="00C02F0F"/>
    <w:rsid w:val="00C0383A"/>
    <w:rsid w:val="00C03FE1"/>
    <w:rsid w:val="00C048B1"/>
    <w:rsid w:val="00C0539B"/>
    <w:rsid w:val="00C056EE"/>
    <w:rsid w:val="00C05C8D"/>
    <w:rsid w:val="00C1063E"/>
    <w:rsid w:val="00C10713"/>
    <w:rsid w:val="00C117A2"/>
    <w:rsid w:val="00C1184B"/>
    <w:rsid w:val="00C131FB"/>
    <w:rsid w:val="00C15341"/>
    <w:rsid w:val="00C20E1F"/>
    <w:rsid w:val="00C21258"/>
    <w:rsid w:val="00C215E3"/>
    <w:rsid w:val="00C234E3"/>
    <w:rsid w:val="00C23582"/>
    <w:rsid w:val="00C310B5"/>
    <w:rsid w:val="00C36260"/>
    <w:rsid w:val="00C37429"/>
    <w:rsid w:val="00C411E5"/>
    <w:rsid w:val="00C41487"/>
    <w:rsid w:val="00C417AD"/>
    <w:rsid w:val="00C452B7"/>
    <w:rsid w:val="00C45A12"/>
    <w:rsid w:val="00C46DC8"/>
    <w:rsid w:val="00C500B1"/>
    <w:rsid w:val="00C500DE"/>
    <w:rsid w:val="00C50327"/>
    <w:rsid w:val="00C51B02"/>
    <w:rsid w:val="00C51F56"/>
    <w:rsid w:val="00C53BA5"/>
    <w:rsid w:val="00C53E7F"/>
    <w:rsid w:val="00C53F5E"/>
    <w:rsid w:val="00C543EA"/>
    <w:rsid w:val="00C56C4B"/>
    <w:rsid w:val="00C577CE"/>
    <w:rsid w:val="00C60BB5"/>
    <w:rsid w:val="00C62FBC"/>
    <w:rsid w:val="00C630C0"/>
    <w:rsid w:val="00C65FAA"/>
    <w:rsid w:val="00C7114C"/>
    <w:rsid w:val="00C7317A"/>
    <w:rsid w:val="00C74A60"/>
    <w:rsid w:val="00C75909"/>
    <w:rsid w:val="00C76857"/>
    <w:rsid w:val="00C77B4B"/>
    <w:rsid w:val="00C77FD7"/>
    <w:rsid w:val="00C81ECD"/>
    <w:rsid w:val="00C84EF2"/>
    <w:rsid w:val="00C8530A"/>
    <w:rsid w:val="00C8595C"/>
    <w:rsid w:val="00C87CFF"/>
    <w:rsid w:val="00C91EEF"/>
    <w:rsid w:val="00C92B04"/>
    <w:rsid w:val="00C93302"/>
    <w:rsid w:val="00C96476"/>
    <w:rsid w:val="00C966E5"/>
    <w:rsid w:val="00C9746E"/>
    <w:rsid w:val="00C97D01"/>
    <w:rsid w:val="00CA07E5"/>
    <w:rsid w:val="00CA124D"/>
    <w:rsid w:val="00CA2B82"/>
    <w:rsid w:val="00CA2F94"/>
    <w:rsid w:val="00CA5643"/>
    <w:rsid w:val="00CA5CD4"/>
    <w:rsid w:val="00CA74A5"/>
    <w:rsid w:val="00CB0602"/>
    <w:rsid w:val="00CB2706"/>
    <w:rsid w:val="00CB32BB"/>
    <w:rsid w:val="00CB53CC"/>
    <w:rsid w:val="00CB77AC"/>
    <w:rsid w:val="00CC02B6"/>
    <w:rsid w:val="00CC0515"/>
    <w:rsid w:val="00CC0BA0"/>
    <w:rsid w:val="00CC1EDA"/>
    <w:rsid w:val="00CC218A"/>
    <w:rsid w:val="00CC3230"/>
    <w:rsid w:val="00CC4394"/>
    <w:rsid w:val="00CC44AE"/>
    <w:rsid w:val="00CC5671"/>
    <w:rsid w:val="00CC68F4"/>
    <w:rsid w:val="00CC770D"/>
    <w:rsid w:val="00CD04A5"/>
    <w:rsid w:val="00CD1E58"/>
    <w:rsid w:val="00CD3365"/>
    <w:rsid w:val="00CD471E"/>
    <w:rsid w:val="00CD482D"/>
    <w:rsid w:val="00CD48A2"/>
    <w:rsid w:val="00CD4FD0"/>
    <w:rsid w:val="00CD6241"/>
    <w:rsid w:val="00CD7A14"/>
    <w:rsid w:val="00CE0E5F"/>
    <w:rsid w:val="00CE2FCF"/>
    <w:rsid w:val="00CE318F"/>
    <w:rsid w:val="00CE5461"/>
    <w:rsid w:val="00CE58E6"/>
    <w:rsid w:val="00CE6B10"/>
    <w:rsid w:val="00CE6C4B"/>
    <w:rsid w:val="00CF238F"/>
    <w:rsid w:val="00CF36D8"/>
    <w:rsid w:val="00CF43C8"/>
    <w:rsid w:val="00CF46D5"/>
    <w:rsid w:val="00CF4736"/>
    <w:rsid w:val="00CF7ADB"/>
    <w:rsid w:val="00D0033D"/>
    <w:rsid w:val="00D006B0"/>
    <w:rsid w:val="00D00BE4"/>
    <w:rsid w:val="00D02560"/>
    <w:rsid w:val="00D04121"/>
    <w:rsid w:val="00D04868"/>
    <w:rsid w:val="00D051E7"/>
    <w:rsid w:val="00D0793C"/>
    <w:rsid w:val="00D07B26"/>
    <w:rsid w:val="00D111BB"/>
    <w:rsid w:val="00D1246C"/>
    <w:rsid w:val="00D12661"/>
    <w:rsid w:val="00D13E2C"/>
    <w:rsid w:val="00D14FF6"/>
    <w:rsid w:val="00D155CF"/>
    <w:rsid w:val="00D1702F"/>
    <w:rsid w:val="00D170E0"/>
    <w:rsid w:val="00D20EEA"/>
    <w:rsid w:val="00D229F0"/>
    <w:rsid w:val="00D23291"/>
    <w:rsid w:val="00D23533"/>
    <w:rsid w:val="00D24B67"/>
    <w:rsid w:val="00D25C54"/>
    <w:rsid w:val="00D26583"/>
    <w:rsid w:val="00D338D3"/>
    <w:rsid w:val="00D33F03"/>
    <w:rsid w:val="00D360C6"/>
    <w:rsid w:val="00D365C0"/>
    <w:rsid w:val="00D40B48"/>
    <w:rsid w:val="00D42D0E"/>
    <w:rsid w:val="00D445DC"/>
    <w:rsid w:val="00D45287"/>
    <w:rsid w:val="00D4573D"/>
    <w:rsid w:val="00D46EEB"/>
    <w:rsid w:val="00D475F2"/>
    <w:rsid w:val="00D4768A"/>
    <w:rsid w:val="00D4768D"/>
    <w:rsid w:val="00D50683"/>
    <w:rsid w:val="00D5094C"/>
    <w:rsid w:val="00D519FF"/>
    <w:rsid w:val="00D5274E"/>
    <w:rsid w:val="00D53693"/>
    <w:rsid w:val="00D537A9"/>
    <w:rsid w:val="00D54609"/>
    <w:rsid w:val="00D5468A"/>
    <w:rsid w:val="00D547AC"/>
    <w:rsid w:val="00D5490A"/>
    <w:rsid w:val="00D5509D"/>
    <w:rsid w:val="00D55357"/>
    <w:rsid w:val="00D557A0"/>
    <w:rsid w:val="00D562FA"/>
    <w:rsid w:val="00D567DE"/>
    <w:rsid w:val="00D578C0"/>
    <w:rsid w:val="00D57DA3"/>
    <w:rsid w:val="00D60349"/>
    <w:rsid w:val="00D60A82"/>
    <w:rsid w:val="00D61169"/>
    <w:rsid w:val="00D6122C"/>
    <w:rsid w:val="00D61F43"/>
    <w:rsid w:val="00D63F07"/>
    <w:rsid w:val="00D64AE1"/>
    <w:rsid w:val="00D654F0"/>
    <w:rsid w:val="00D664D5"/>
    <w:rsid w:val="00D66C0A"/>
    <w:rsid w:val="00D72E5B"/>
    <w:rsid w:val="00D745C3"/>
    <w:rsid w:val="00D75D8E"/>
    <w:rsid w:val="00D76FB8"/>
    <w:rsid w:val="00D8053D"/>
    <w:rsid w:val="00D80B1A"/>
    <w:rsid w:val="00D828CE"/>
    <w:rsid w:val="00D83F62"/>
    <w:rsid w:val="00D85C6B"/>
    <w:rsid w:val="00D86DAC"/>
    <w:rsid w:val="00D8766C"/>
    <w:rsid w:val="00D87DAC"/>
    <w:rsid w:val="00D90AE9"/>
    <w:rsid w:val="00D90CAD"/>
    <w:rsid w:val="00D92474"/>
    <w:rsid w:val="00D92A5C"/>
    <w:rsid w:val="00D93747"/>
    <w:rsid w:val="00D93C60"/>
    <w:rsid w:val="00D93FCC"/>
    <w:rsid w:val="00D94365"/>
    <w:rsid w:val="00D94388"/>
    <w:rsid w:val="00D944F3"/>
    <w:rsid w:val="00D9534E"/>
    <w:rsid w:val="00D955EC"/>
    <w:rsid w:val="00D955F1"/>
    <w:rsid w:val="00D97675"/>
    <w:rsid w:val="00DA2236"/>
    <w:rsid w:val="00DA2485"/>
    <w:rsid w:val="00DA3338"/>
    <w:rsid w:val="00DA340B"/>
    <w:rsid w:val="00DA4B47"/>
    <w:rsid w:val="00DA4D00"/>
    <w:rsid w:val="00DA5FB5"/>
    <w:rsid w:val="00DA7FFD"/>
    <w:rsid w:val="00DB3033"/>
    <w:rsid w:val="00DB307A"/>
    <w:rsid w:val="00DB441E"/>
    <w:rsid w:val="00DB4DA3"/>
    <w:rsid w:val="00DC1D5F"/>
    <w:rsid w:val="00DC1FAD"/>
    <w:rsid w:val="00DC20F9"/>
    <w:rsid w:val="00DC3768"/>
    <w:rsid w:val="00DC46F4"/>
    <w:rsid w:val="00DC56ED"/>
    <w:rsid w:val="00DC7F24"/>
    <w:rsid w:val="00DD08E7"/>
    <w:rsid w:val="00DD4076"/>
    <w:rsid w:val="00DD52DE"/>
    <w:rsid w:val="00DD7107"/>
    <w:rsid w:val="00DE27DC"/>
    <w:rsid w:val="00DE28C4"/>
    <w:rsid w:val="00DE29A8"/>
    <w:rsid w:val="00DE4225"/>
    <w:rsid w:val="00DE6006"/>
    <w:rsid w:val="00DE7A57"/>
    <w:rsid w:val="00DE7C1A"/>
    <w:rsid w:val="00DF14BB"/>
    <w:rsid w:val="00DF1747"/>
    <w:rsid w:val="00DF2807"/>
    <w:rsid w:val="00DF2F3B"/>
    <w:rsid w:val="00DF396E"/>
    <w:rsid w:val="00DF43EA"/>
    <w:rsid w:val="00DF52BC"/>
    <w:rsid w:val="00DF5FB1"/>
    <w:rsid w:val="00DF7393"/>
    <w:rsid w:val="00DF781B"/>
    <w:rsid w:val="00E009F3"/>
    <w:rsid w:val="00E00DDC"/>
    <w:rsid w:val="00E01FA7"/>
    <w:rsid w:val="00E0274F"/>
    <w:rsid w:val="00E0432C"/>
    <w:rsid w:val="00E048E5"/>
    <w:rsid w:val="00E061F3"/>
    <w:rsid w:val="00E07B26"/>
    <w:rsid w:val="00E07F21"/>
    <w:rsid w:val="00E13FB6"/>
    <w:rsid w:val="00E1487A"/>
    <w:rsid w:val="00E16DAB"/>
    <w:rsid w:val="00E2006D"/>
    <w:rsid w:val="00E22756"/>
    <w:rsid w:val="00E25815"/>
    <w:rsid w:val="00E26F1D"/>
    <w:rsid w:val="00E3140F"/>
    <w:rsid w:val="00E31A51"/>
    <w:rsid w:val="00E31F6C"/>
    <w:rsid w:val="00E32623"/>
    <w:rsid w:val="00E3275C"/>
    <w:rsid w:val="00E33021"/>
    <w:rsid w:val="00E33342"/>
    <w:rsid w:val="00E3344C"/>
    <w:rsid w:val="00E339BB"/>
    <w:rsid w:val="00E35CC1"/>
    <w:rsid w:val="00E37E4B"/>
    <w:rsid w:val="00E40738"/>
    <w:rsid w:val="00E40E86"/>
    <w:rsid w:val="00E42B06"/>
    <w:rsid w:val="00E43C88"/>
    <w:rsid w:val="00E45060"/>
    <w:rsid w:val="00E47625"/>
    <w:rsid w:val="00E535E4"/>
    <w:rsid w:val="00E542C2"/>
    <w:rsid w:val="00E543F8"/>
    <w:rsid w:val="00E55DD8"/>
    <w:rsid w:val="00E56F4D"/>
    <w:rsid w:val="00E57F4D"/>
    <w:rsid w:val="00E57FDC"/>
    <w:rsid w:val="00E600D2"/>
    <w:rsid w:val="00E60ED6"/>
    <w:rsid w:val="00E611C6"/>
    <w:rsid w:val="00E62037"/>
    <w:rsid w:val="00E6226B"/>
    <w:rsid w:val="00E64DD1"/>
    <w:rsid w:val="00E65773"/>
    <w:rsid w:val="00E65A5A"/>
    <w:rsid w:val="00E65DE3"/>
    <w:rsid w:val="00E6719F"/>
    <w:rsid w:val="00E70E9A"/>
    <w:rsid w:val="00E726D8"/>
    <w:rsid w:val="00E72946"/>
    <w:rsid w:val="00E72EC4"/>
    <w:rsid w:val="00E757E9"/>
    <w:rsid w:val="00E7593F"/>
    <w:rsid w:val="00E768F9"/>
    <w:rsid w:val="00E771B0"/>
    <w:rsid w:val="00E77F8A"/>
    <w:rsid w:val="00E8219A"/>
    <w:rsid w:val="00E829CB"/>
    <w:rsid w:val="00E82A74"/>
    <w:rsid w:val="00E849DC"/>
    <w:rsid w:val="00E8554D"/>
    <w:rsid w:val="00E859F8"/>
    <w:rsid w:val="00E865C2"/>
    <w:rsid w:val="00E875DE"/>
    <w:rsid w:val="00E87C9B"/>
    <w:rsid w:val="00E9018A"/>
    <w:rsid w:val="00E91996"/>
    <w:rsid w:val="00E92291"/>
    <w:rsid w:val="00E93090"/>
    <w:rsid w:val="00E93C34"/>
    <w:rsid w:val="00EA2BCA"/>
    <w:rsid w:val="00EA2C71"/>
    <w:rsid w:val="00EA2FBD"/>
    <w:rsid w:val="00EA3C47"/>
    <w:rsid w:val="00EA40E8"/>
    <w:rsid w:val="00EA7E56"/>
    <w:rsid w:val="00EB021E"/>
    <w:rsid w:val="00EB05ED"/>
    <w:rsid w:val="00EB0A52"/>
    <w:rsid w:val="00EB0C4B"/>
    <w:rsid w:val="00EB0DC4"/>
    <w:rsid w:val="00EB0E52"/>
    <w:rsid w:val="00EB1C0E"/>
    <w:rsid w:val="00EB1F77"/>
    <w:rsid w:val="00EB1F9D"/>
    <w:rsid w:val="00EB506E"/>
    <w:rsid w:val="00EB6136"/>
    <w:rsid w:val="00EC4E58"/>
    <w:rsid w:val="00EC63A7"/>
    <w:rsid w:val="00ED0D35"/>
    <w:rsid w:val="00ED1E20"/>
    <w:rsid w:val="00ED2FB9"/>
    <w:rsid w:val="00ED4C47"/>
    <w:rsid w:val="00ED4D48"/>
    <w:rsid w:val="00ED70B4"/>
    <w:rsid w:val="00EE0312"/>
    <w:rsid w:val="00EE2A0A"/>
    <w:rsid w:val="00EE2DA4"/>
    <w:rsid w:val="00EE4005"/>
    <w:rsid w:val="00EE4C19"/>
    <w:rsid w:val="00EE774B"/>
    <w:rsid w:val="00EF170D"/>
    <w:rsid w:val="00EF19BF"/>
    <w:rsid w:val="00EF23AC"/>
    <w:rsid w:val="00EF33E9"/>
    <w:rsid w:val="00EF36DF"/>
    <w:rsid w:val="00EF46FB"/>
    <w:rsid w:val="00EF65C0"/>
    <w:rsid w:val="00EF687E"/>
    <w:rsid w:val="00EF7534"/>
    <w:rsid w:val="00EF7B68"/>
    <w:rsid w:val="00EF7BA0"/>
    <w:rsid w:val="00F00972"/>
    <w:rsid w:val="00F01B20"/>
    <w:rsid w:val="00F02047"/>
    <w:rsid w:val="00F032DB"/>
    <w:rsid w:val="00F0346D"/>
    <w:rsid w:val="00F03CD9"/>
    <w:rsid w:val="00F03F58"/>
    <w:rsid w:val="00F05511"/>
    <w:rsid w:val="00F06C75"/>
    <w:rsid w:val="00F0711F"/>
    <w:rsid w:val="00F0715F"/>
    <w:rsid w:val="00F071CD"/>
    <w:rsid w:val="00F1059D"/>
    <w:rsid w:val="00F10C7F"/>
    <w:rsid w:val="00F11612"/>
    <w:rsid w:val="00F124CD"/>
    <w:rsid w:val="00F127FE"/>
    <w:rsid w:val="00F1285B"/>
    <w:rsid w:val="00F14DB7"/>
    <w:rsid w:val="00F14F6E"/>
    <w:rsid w:val="00F20994"/>
    <w:rsid w:val="00F22C96"/>
    <w:rsid w:val="00F22ED1"/>
    <w:rsid w:val="00F24866"/>
    <w:rsid w:val="00F2577C"/>
    <w:rsid w:val="00F27225"/>
    <w:rsid w:val="00F27D92"/>
    <w:rsid w:val="00F30258"/>
    <w:rsid w:val="00F313E2"/>
    <w:rsid w:val="00F32B6C"/>
    <w:rsid w:val="00F361E3"/>
    <w:rsid w:val="00F36F29"/>
    <w:rsid w:val="00F37D04"/>
    <w:rsid w:val="00F4009D"/>
    <w:rsid w:val="00F401C9"/>
    <w:rsid w:val="00F40379"/>
    <w:rsid w:val="00F407D9"/>
    <w:rsid w:val="00F41844"/>
    <w:rsid w:val="00F41E24"/>
    <w:rsid w:val="00F45848"/>
    <w:rsid w:val="00F45A66"/>
    <w:rsid w:val="00F47A5A"/>
    <w:rsid w:val="00F504AD"/>
    <w:rsid w:val="00F51460"/>
    <w:rsid w:val="00F54EDC"/>
    <w:rsid w:val="00F60526"/>
    <w:rsid w:val="00F6130E"/>
    <w:rsid w:val="00F61EE2"/>
    <w:rsid w:val="00F625E4"/>
    <w:rsid w:val="00F65C61"/>
    <w:rsid w:val="00F66421"/>
    <w:rsid w:val="00F67759"/>
    <w:rsid w:val="00F72551"/>
    <w:rsid w:val="00F73484"/>
    <w:rsid w:val="00F748B8"/>
    <w:rsid w:val="00F75069"/>
    <w:rsid w:val="00F75123"/>
    <w:rsid w:val="00F76090"/>
    <w:rsid w:val="00F77C8E"/>
    <w:rsid w:val="00F80464"/>
    <w:rsid w:val="00F8342E"/>
    <w:rsid w:val="00F83D75"/>
    <w:rsid w:val="00F8456D"/>
    <w:rsid w:val="00F847C6"/>
    <w:rsid w:val="00F87CC2"/>
    <w:rsid w:val="00F90453"/>
    <w:rsid w:val="00F90565"/>
    <w:rsid w:val="00F9063F"/>
    <w:rsid w:val="00F90B81"/>
    <w:rsid w:val="00F912E2"/>
    <w:rsid w:val="00F91DD6"/>
    <w:rsid w:val="00F943EC"/>
    <w:rsid w:val="00F9528D"/>
    <w:rsid w:val="00F96F2A"/>
    <w:rsid w:val="00F97818"/>
    <w:rsid w:val="00FA1933"/>
    <w:rsid w:val="00FA271F"/>
    <w:rsid w:val="00FA7E7A"/>
    <w:rsid w:val="00FB0E0E"/>
    <w:rsid w:val="00FB0EBD"/>
    <w:rsid w:val="00FB151D"/>
    <w:rsid w:val="00FB27E2"/>
    <w:rsid w:val="00FB2D03"/>
    <w:rsid w:val="00FB44B4"/>
    <w:rsid w:val="00FB44BC"/>
    <w:rsid w:val="00FB4F69"/>
    <w:rsid w:val="00FB50DC"/>
    <w:rsid w:val="00FB73F4"/>
    <w:rsid w:val="00FB784C"/>
    <w:rsid w:val="00FC271A"/>
    <w:rsid w:val="00FC3252"/>
    <w:rsid w:val="00FC4899"/>
    <w:rsid w:val="00FC4A60"/>
    <w:rsid w:val="00FC532D"/>
    <w:rsid w:val="00FC604F"/>
    <w:rsid w:val="00FC7074"/>
    <w:rsid w:val="00FD0FA7"/>
    <w:rsid w:val="00FD3C9B"/>
    <w:rsid w:val="00FD3D7B"/>
    <w:rsid w:val="00FD4076"/>
    <w:rsid w:val="00FE0B80"/>
    <w:rsid w:val="00FE21DA"/>
    <w:rsid w:val="00FE2D09"/>
    <w:rsid w:val="00FE2E38"/>
    <w:rsid w:val="00FE37C0"/>
    <w:rsid w:val="00FE3E44"/>
    <w:rsid w:val="00FE4E97"/>
    <w:rsid w:val="00FE51E3"/>
    <w:rsid w:val="00FE5708"/>
    <w:rsid w:val="00FE5D7D"/>
    <w:rsid w:val="00FF1AE9"/>
    <w:rsid w:val="00FF1DE6"/>
    <w:rsid w:val="00FF44B7"/>
    <w:rsid w:val="00FF4EFD"/>
    <w:rsid w:val="00FF5CD6"/>
    <w:rsid w:val="00FF5E86"/>
    <w:rsid w:val="010351AA"/>
    <w:rsid w:val="01087832"/>
    <w:rsid w:val="010E60AD"/>
    <w:rsid w:val="011138F0"/>
    <w:rsid w:val="01147299"/>
    <w:rsid w:val="012F41F1"/>
    <w:rsid w:val="01483505"/>
    <w:rsid w:val="01756A06"/>
    <w:rsid w:val="017F089A"/>
    <w:rsid w:val="01822573"/>
    <w:rsid w:val="019651ED"/>
    <w:rsid w:val="01B11E57"/>
    <w:rsid w:val="01B36BD0"/>
    <w:rsid w:val="01C0325D"/>
    <w:rsid w:val="01C17AA6"/>
    <w:rsid w:val="01D408F4"/>
    <w:rsid w:val="01FD7E4B"/>
    <w:rsid w:val="02134046"/>
    <w:rsid w:val="021E077C"/>
    <w:rsid w:val="02493B15"/>
    <w:rsid w:val="02510197"/>
    <w:rsid w:val="02531F5F"/>
    <w:rsid w:val="026223A4"/>
    <w:rsid w:val="027F6DCB"/>
    <w:rsid w:val="028E0CD0"/>
    <w:rsid w:val="02987B74"/>
    <w:rsid w:val="02C72207"/>
    <w:rsid w:val="02D7069C"/>
    <w:rsid w:val="02D768EE"/>
    <w:rsid w:val="02DD785C"/>
    <w:rsid w:val="02DF457C"/>
    <w:rsid w:val="02E07098"/>
    <w:rsid w:val="02F24FFF"/>
    <w:rsid w:val="02FA438B"/>
    <w:rsid w:val="02FD45E9"/>
    <w:rsid w:val="030376E3"/>
    <w:rsid w:val="03457CFC"/>
    <w:rsid w:val="038F71C9"/>
    <w:rsid w:val="039C5398"/>
    <w:rsid w:val="039E11BA"/>
    <w:rsid w:val="03A367D0"/>
    <w:rsid w:val="03B804CE"/>
    <w:rsid w:val="03DB0660"/>
    <w:rsid w:val="0403243E"/>
    <w:rsid w:val="041F679F"/>
    <w:rsid w:val="0422003D"/>
    <w:rsid w:val="042A0CA0"/>
    <w:rsid w:val="043A7135"/>
    <w:rsid w:val="04484359"/>
    <w:rsid w:val="04553F6E"/>
    <w:rsid w:val="045A77D7"/>
    <w:rsid w:val="046250BC"/>
    <w:rsid w:val="04850002"/>
    <w:rsid w:val="048953F6"/>
    <w:rsid w:val="04BC223F"/>
    <w:rsid w:val="04BC3FEE"/>
    <w:rsid w:val="04CE7D65"/>
    <w:rsid w:val="04F16134"/>
    <w:rsid w:val="04F351AB"/>
    <w:rsid w:val="05121E5F"/>
    <w:rsid w:val="051756C8"/>
    <w:rsid w:val="054B40EE"/>
    <w:rsid w:val="05551D4C"/>
    <w:rsid w:val="05560FDD"/>
    <w:rsid w:val="056243B6"/>
    <w:rsid w:val="0564544D"/>
    <w:rsid w:val="059A6A6E"/>
    <w:rsid w:val="059B00A7"/>
    <w:rsid w:val="05EA6938"/>
    <w:rsid w:val="0607573C"/>
    <w:rsid w:val="060C5949"/>
    <w:rsid w:val="0614384F"/>
    <w:rsid w:val="065A1C59"/>
    <w:rsid w:val="06604E4C"/>
    <w:rsid w:val="069D1BFD"/>
    <w:rsid w:val="06A116ED"/>
    <w:rsid w:val="06B55198"/>
    <w:rsid w:val="06DD649D"/>
    <w:rsid w:val="06E94E42"/>
    <w:rsid w:val="072124FA"/>
    <w:rsid w:val="07247C28"/>
    <w:rsid w:val="07305CCC"/>
    <w:rsid w:val="074F739B"/>
    <w:rsid w:val="075C6BEA"/>
    <w:rsid w:val="077005FE"/>
    <w:rsid w:val="079523EE"/>
    <w:rsid w:val="079C0106"/>
    <w:rsid w:val="07B75666"/>
    <w:rsid w:val="07BE1E81"/>
    <w:rsid w:val="07D52562"/>
    <w:rsid w:val="07E36D59"/>
    <w:rsid w:val="07F12200"/>
    <w:rsid w:val="07F910B5"/>
    <w:rsid w:val="08054A39"/>
    <w:rsid w:val="081D590A"/>
    <w:rsid w:val="08234384"/>
    <w:rsid w:val="08287247"/>
    <w:rsid w:val="08420CAE"/>
    <w:rsid w:val="085B3B1D"/>
    <w:rsid w:val="08626C03"/>
    <w:rsid w:val="08744BDF"/>
    <w:rsid w:val="0878647D"/>
    <w:rsid w:val="0895702F"/>
    <w:rsid w:val="08A4496D"/>
    <w:rsid w:val="08C96CD9"/>
    <w:rsid w:val="08D828F3"/>
    <w:rsid w:val="08DD4532"/>
    <w:rsid w:val="08DF474E"/>
    <w:rsid w:val="08E32C9A"/>
    <w:rsid w:val="08F0070A"/>
    <w:rsid w:val="08F875BE"/>
    <w:rsid w:val="091F0FEF"/>
    <w:rsid w:val="092D54BA"/>
    <w:rsid w:val="09663938"/>
    <w:rsid w:val="09684744"/>
    <w:rsid w:val="097A7FD3"/>
    <w:rsid w:val="097C1F9D"/>
    <w:rsid w:val="09901168"/>
    <w:rsid w:val="099C263F"/>
    <w:rsid w:val="09A339CE"/>
    <w:rsid w:val="09A900D4"/>
    <w:rsid w:val="09B53C8B"/>
    <w:rsid w:val="09B61B96"/>
    <w:rsid w:val="09B96D4E"/>
    <w:rsid w:val="09DB3168"/>
    <w:rsid w:val="09DE67B4"/>
    <w:rsid w:val="09E3083B"/>
    <w:rsid w:val="09E3201C"/>
    <w:rsid w:val="09ED4C49"/>
    <w:rsid w:val="0A073C4D"/>
    <w:rsid w:val="0A8A06EA"/>
    <w:rsid w:val="0A96708F"/>
    <w:rsid w:val="0ACB39B4"/>
    <w:rsid w:val="0AD6392F"/>
    <w:rsid w:val="0AE25565"/>
    <w:rsid w:val="0AF86282"/>
    <w:rsid w:val="0AFF2D87"/>
    <w:rsid w:val="0B02094B"/>
    <w:rsid w:val="0B0C55A3"/>
    <w:rsid w:val="0B1B7594"/>
    <w:rsid w:val="0B2F1AE0"/>
    <w:rsid w:val="0B325009"/>
    <w:rsid w:val="0B3F14D4"/>
    <w:rsid w:val="0B550CF8"/>
    <w:rsid w:val="0B61144B"/>
    <w:rsid w:val="0B642CE9"/>
    <w:rsid w:val="0B6738F5"/>
    <w:rsid w:val="0B685BBB"/>
    <w:rsid w:val="0B7373D0"/>
    <w:rsid w:val="0B8B471A"/>
    <w:rsid w:val="0B8D66E4"/>
    <w:rsid w:val="0B9C2483"/>
    <w:rsid w:val="0BB06FAA"/>
    <w:rsid w:val="0BBF43C3"/>
    <w:rsid w:val="0BD40F8F"/>
    <w:rsid w:val="0BD936D7"/>
    <w:rsid w:val="0BEA7692"/>
    <w:rsid w:val="0BF474D4"/>
    <w:rsid w:val="0BF67143"/>
    <w:rsid w:val="0C060244"/>
    <w:rsid w:val="0C244BB1"/>
    <w:rsid w:val="0C322DE7"/>
    <w:rsid w:val="0C434FF4"/>
    <w:rsid w:val="0C4A1EDF"/>
    <w:rsid w:val="0C540FAF"/>
    <w:rsid w:val="0CCC4FEA"/>
    <w:rsid w:val="0CF96457"/>
    <w:rsid w:val="0CFE1D62"/>
    <w:rsid w:val="0D181FDD"/>
    <w:rsid w:val="0D2503E7"/>
    <w:rsid w:val="0D3B3F1D"/>
    <w:rsid w:val="0D505C1B"/>
    <w:rsid w:val="0D525A14"/>
    <w:rsid w:val="0D5E1CB9"/>
    <w:rsid w:val="0D7F0EF6"/>
    <w:rsid w:val="0D827DFC"/>
    <w:rsid w:val="0D996AE0"/>
    <w:rsid w:val="0DC3019B"/>
    <w:rsid w:val="0DD41670"/>
    <w:rsid w:val="0DD95C10"/>
    <w:rsid w:val="0DDF6F9F"/>
    <w:rsid w:val="0DE545B5"/>
    <w:rsid w:val="0DED16BC"/>
    <w:rsid w:val="0E027E32"/>
    <w:rsid w:val="0E1322E4"/>
    <w:rsid w:val="0E132CB3"/>
    <w:rsid w:val="0E15651D"/>
    <w:rsid w:val="0E176739"/>
    <w:rsid w:val="0E20125A"/>
    <w:rsid w:val="0E4137B5"/>
    <w:rsid w:val="0E5B1E8E"/>
    <w:rsid w:val="0E63197E"/>
    <w:rsid w:val="0E9335C9"/>
    <w:rsid w:val="0EA17505"/>
    <w:rsid w:val="0EBB4803"/>
    <w:rsid w:val="0EC52BA2"/>
    <w:rsid w:val="0EDE2DB2"/>
    <w:rsid w:val="0F2509E1"/>
    <w:rsid w:val="0F27028D"/>
    <w:rsid w:val="0F281BFA"/>
    <w:rsid w:val="0F2C1D70"/>
    <w:rsid w:val="0F3419A8"/>
    <w:rsid w:val="0F44355D"/>
    <w:rsid w:val="0F530469"/>
    <w:rsid w:val="0F6C4862"/>
    <w:rsid w:val="0F8922D9"/>
    <w:rsid w:val="0F917E25"/>
    <w:rsid w:val="0FAC2EB1"/>
    <w:rsid w:val="0FAF309C"/>
    <w:rsid w:val="0FCB510C"/>
    <w:rsid w:val="0FCE1079"/>
    <w:rsid w:val="0FD0094D"/>
    <w:rsid w:val="0FDF3286"/>
    <w:rsid w:val="0FE73EE9"/>
    <w:rsid w:val="0FFE195E"/>
    <w:rsid w:val="10044A9B"/>
    <w:rsid w:val="10117A98"/>
    <w:rsid w:val="1021389E"/>
    <w:rsid w:val="10262C63"/>
    <w:rsid w:val="10264A11"/>
    <w:rsid w:val="102C6F16"/>
    <w:rsid w:val="103A6070"/>
    <w:rsid w:val="10505F32"/>
    <w:rsid w:val="105E41AB"/>
    <w:rsid w:val="10724A3F"/>
    <w:rsid w:val="10C06CED"/>
    <w:rsid w:val="10D61248"/>
    <w:rsid w:val="10D821AF"/>
    <w:rsid w:val="10DA321C"/>
    <w:rsid w:val="10EA1EE2"/>
    <w:rsid w:val="10ED552F"/>
    <w:rsid w:val="10EE7E27"/>
    <w:rsid w:val="11065148"/>
    <w:rsid w:val="110C13A7"/>
    <w:rsid w:val="11292A0B"/>
    <w:rsid w:val="112C24FB"/>
    <w:rsid w:val="113A4C18"/>
    <w:rsid w:val="11447D81"/>
    <w:rsid w:val="115630D4"/>
    <w:rsid w:val="115E1563"/>
    <w:rsid w:val="116C28F7"/>
    <w:rsid w:val="117D4B05"/>
    <w:rsid w:val="11987B90"/>
    <w:rsid w:val="11A1576A"/>
    <w:rsid w:val="11B00011"/>
    <w:rsid w:val="11B5429E"/>
    <w:rsid w:val="11C75D80"/>
    <w:rsid w:val="11CC35F2"/>
    <w:rsid w:val="11E31E14"/>
    <w:rsid w:val="11F44D07"/>
    <w:rsid w:val="12226198"/>
    <w:rsid w:val="125F3D5B"/>
    <w:rsid w:val="12653E83"/>
    <w:rsid w:val="129F0AAB"/>
    <w:rsid w:val="12AF0999"/>
    <w:rsid w:val="12B84B46"/>
    <w:rsid w:val="12D15108"/>
    <w:rsid w:val="12D44BF8"/>
    <w:rsid w:val="12D46BFA"/>
    <w:rsid w:val="130C4392"/>
    <w:rsid w:val="13113756"/>
    <w:rsid w:val="131E5E73"/>
    <w:rsid w:val="1323348A"/>
    <w:rsid w:val="13250FB0"/>
    <w:rsid w:val="1329420D"/>
    <w:rsid w:val="137A57A0"/>
    <w:rsid w:val="137F1A5A"/>
    <w:rsid w:val="1380268A"/>
    <w:rsid w:val="13855EF2"/>
    <w:rsid w:val="139F5206"/>
    <w:rsid w:val="13BF7656"/>
    <w:rsid w:val="13CB7DA9"/>
    <w:rsid w:val="13E62E35"/>
    <w:rsid w:val="141334FE"/>
    <w:rsid w:val="141B1D2C"/>
    <w:rsid w:val="14204612"/>
    <w:rsid w:val="14284D65"/>
    <w:rsid w:val="14505F86"/>
    <w:rsid w:val="145A6BFB"/>
    <w:rsid w:val="147F0B94"/>
    <w:rsid w:val="14891A12"/>
    <w:rsid w:val="149609EE"/>
    <w:rsid w:val="14A54FEC"/>
    <w:rsid w:val="14A5684C"/>
    <w:rsid w:val="14B0605E"/>
    <w:rsid w:val="14D42C8D"/>
    <w:rsid w:val="14D47131"/>
    <w:rsid w:val="14D964F6"/>
    <w:rsid w:val="14DA6E5D"/>
    <w:rsid w:val="14F96B98"/>
    <w:rsid w:val="150115A9"/>
    <w:rsid w:val="151E2E1A"/>
    <w:rsid w:val="152F25BA"/>
    <w:rsid w:val="153726FD"/>
    <w:rsid w:val="15444131"/>
    <w:rsid w:val="15451DDD"/>
    <w:rsid w:val="15485429"/>
    <w:rsid w:val="154A2F50"/>
    <w:rsid w:val="155F15B5"/>
    <w:rsid w:val="15694CC2"/>
    <w:rsid w:val="1585042C"/>
    <w:rsid w:val="15A23C08"/>
    <w:rsid w:val="15B34F99"/>
    <w:rsid w:val="15E50ECA"/>
    <w:rsid w:val="15EE4223"/>
    <w:rsid w:val="1618665B"/>
    <w:rsid w:val="16377978"/>
    <w:rsid w:val="164B2B7D"/>
    <w:rsid w:val="166149F5"/>
    <w:rsid w:val="16753FFC"/>
    <w:rsid w:val="168C533C"/>
    <w:rsid w:val="169A6021"/>
    <w:rsid w:val="16AD7C3A"/>
    <w:rsid w:val="16AF39B2"/>
    <w:rsid w:val="16B63E4D"/>
    <w:rsid w:val="16CB1E6E"/>
    <w:rsid w:val="16DC22CD"/>
    <w:rsid w:val="16E64EFA"/>
    <w:rsid w:val="16EB53AF"/>
    <w:rsid w:val="170243DD"/>
    <w:rsid w:val="170F26A3"/>
    <w:rsid w:val="171D1E6C"/>
    <w:rsid w:val="172B0B5F"/>
    <w:rsid w:val="176A1687"/>
    <w:rsid w:val="17750393"/>
    <w:rsid w:val="177F13F1"/>
    <w:rsid w:val="17A10E21"/>
    <w:rsid w:val="17B44FF8"/>
    <w:rsid w:val="17DB2585"/>
    <w:rsid w:val="17E92EF4"/>
    <w:rsid w:val="17EE2520"/>
    <w:rsid w:val="17F90C5D"/>
    <w:rsid w:val="181B3DBC"/>
    <w:rsid w:val="18550589"/>
    <w:rsid w:val="18552337"/>
    <w:rsid w:val="1855621A"/>
    <w:rsid w:val="18695DE3"/>
    <w:rsid w:val="18697B91"/>
    <w:rsid w:val="18716756"/>
    <w:rsid w:val="18804B4B"/>
    <w:rsid w:val="18932E60"/>
    <w:rsid w:val="18B90096"/>
    <w:rsid w:val="18B90B18"/>
    <w:rsid w:val="18C271A1"/>
    <w:rsid w:val="18D40E3C"/>
    <w:rsid w:val="18E85E27"/>
    <w:rsid w:val="18FC27B3"/>
    <w:rsid w:val="19132AE0"/>
    <w:rsid w:val="196F567B"/>
    <w:rsid w:val="197A1A1F"/>
    <w:rsid w:val="197D7D98"/>
    <w:rsid w:val="19AF5A77"/>
    <w:rsid w:val="19CD414F"/>
    <w:rsid w:val="19F45B80"/>
    <w:rsid w:val="19F72376"/>
    <w:rsid w:val="19F811CC"/>
    <w:rsid w:val="19F93196"/>
    <w:rsid w:val="19FB00B5"/>
    <w:rsid w:val="19FE255B"/>
    <w:rsid w:val="1A1517AA"/>
    <w:rsid w:val="1A2E2E40"/>
    <w:rsid w:val="1A2F489D"/>
    <w:rsid w:val="1A4C776A"/>
    <w:rsid w:val="1A4D567B"/>
    <w:rsid w:val="1A5D4148"/>
    <w:rsid w:val="1A642D06"/>
    <w:rsid w:val="1A654388"/>
    <w:rsid w:val="1A744284"/>
    <w:rsid w:val="1A7D4828"/>
    <w:rsid w:val="1A951111"/>
    <w:rsid w:val="1A9673EC"/>
    <w:rsid w:val="1AA43102"/>
    <w:rsid w:val="1ABE2635"/>
    <w:rsid w:val="1ACA1F32"/>
    <w:rsid w:val="1B0477EA"/>
    <w:rsid w:val="1B18764C"/>
    <w:rsid w:val="1B1F6C2C"/>
    <w:rsid w:val="1B6B02BB"/>
    <w:rsid w:val="1B77009A"/>
    <w:rsid w:val="1B7F1479"/>
    <w:rsid w:val="1B8260C0"/>
    <w:rsid w:val="1B8413FB"/>
    <w:rsid w:val="1B8C2514"/>
    <w:rsid w:val="1B9211AC"/>
    <w:rsid w:val="1B943698"/>
    <w:rsid w:val="1B9B4505"/>
    <w:rsid w:val="1BA03CBC"/>
    <w:rsid w:val="1BC55E5C"/>
    <w:rsid w:val="1BDB6FF7"/>
    <w:rsid w:val="1C203968"/>
    <w:rsid w:val="1C2A7637"/>
    <w:rsid w:val="1C460C69"/>
    <w:rsid w:val="1C784846"/>
    <w:rsid w:val="1C8B27CB"/>
    <w:rsid w:val="1C9378D2"/>
    <w:rsid w:val="1CA8221A"/>
    <w:rsid w:val="1CAC182D"/>
    <w:rsid w:val="1CC01D49"/>
    <w:rsid w:val="1CC21F65"/>
    <w:rsid w:val="1CD33EB5"/>
    <w:rsid w:val="1CDD28FB"/>
    <w:rsid w:val="1CDD5C5C"/>
    <w:rsid w:val="1CE07659"/>
    <w:rsid w:val="1CF72C63"/>
    <w:rsid w:val="1D07219C"/>
    <w:rsid w:val="1D126A49"/>
    <w:rsid w:val="1D320E99"/>
    <w:rsid w:val="1D4473FF"/>
    <w:rsid w:val="1D502062"/>
    <w:rsid w:val="1D5E3A3C"/>
    <w:rsid w:val="1D710E58"/>
    <w:rsid w:val="1D864D41"/>
    <w:rsid w:val="1D936104"/>
    <w:rsid w:val="1D94745E"/>
    <w:rsid w:val="1D990F18"/>
    <w:rsid w:val="1DB21FDA"/>
    <w:rsid w:val="1DCF3821"/>
    <w:rsid w:val="1DFC5003"/>
    <w:rsid w:val="1E02393C"/>
    <w:rsid w:val="1E067C30"/>
    <w:rsid w:val="1E075E82"/>
    <w:rsid w:val="1E0C3C5D"/>
    <w:rsid w:val="1E1D7155"/>
    <w:rsid w:val="1E3D38F7"/>
    <w:rsid w:val="1E403142"/>
    <w:rsid w:val="1E540761"/>
    <w:rsid w:val="1E6C53D0"/>
    <w:rsid w:val="1E704031"/>
    <w:rsid w:val="1EB1403F"/>
    <w:rsid w:val="1EB21253"/>
    <w:rsid w:val="1ED3045A"/>
    <w:rsid w:val="1ED40A62"/>
    <w:rsid w:val="1F406828"/>
    <w:rsid w:val="1F5831DA"/>
    <w:rsid w:val="1F69491A"/>
    <w:rsid w:val="1F6D181A"/>
    <w:rsid w:val="1F870D17"/>
    <w:rsid w:val="1F957966"/>
    <w:rsid w:val="1FB47794"/>
    <w:rsid w:val="1FD2426D"/>
    <w:rsid w:val="20060A4F"/>
    <w:rsid w:val="20085EE1"/>
    <w:rsid w:val="2009595C"/>
    <w:rsid w:val="201D11EC"/>
    <w:rsid w:val="202C7E22"/>
    <w:rsid w:val="203642D4"/>
    <w:rsid w:val="20573212"/>
    <w:rsid w:val="207672EF"/>
    <w:rsid w:val="20895274"/>
    <w:rsid w:val="20983709"/>
    <w:rsid w:val="209875FB"/>
    <w:rsid w:val="20B35E4D"/>
    <w:rsid w:val="20CC68C6"/>
    <w:rsid w:val="20F6042F"/>
    <w:rsid w:val="210112AE"/>
    <w:rsid w:val="210546EA"/>
    <w:rsid w:val="210E7527"/>
    <w:rsid w:val="21182154"/>
    <w:rsid w:val="211A2370"/>
    <w:rsid w:val="213A3BCC"/>
    <w:rsid w:val="214807A1"/>
    <w:rsid w:val="215F73E6"/>
    <w:rsid w:val="215F7D83"/>
    <w:rsid w:val="216B2BCB"/>
    <w:rsid w:val="217D645B"/>
    <w:rsid w:val="218477E9"/>
    <w:rsid w:val="21AE4866"/>
    <w:rsid w:val="21C66C05"/>
    <w:rsid w:val="21DE5A7A"/>
    <w:rsid w:val="21E92CE8"/>
    <w:rsid w:val="21F739A3"/>
    <w:rsid w:val="21FC3824"/>
    <w:rsid w:val="22032034"/>
    <w:rsid w:val="220628F4"/>
    <w:rsid w:val="22155314"/>
    <w:rsid w:val="222306D5"/>
    <w:rsid w:val="22310C5D"/>
    <w:rsid w:val="22364E24"/>
    <w:rsid w:val="224A0E81"/>
    <w:rsid w:val="224D0523"/>
    <w:rsid w:val="224D407F"/>
    <w:rsid w:val="22596EC8"/>
    <w:rsid w:val="22A831B5"/>
    <w:rsid w:val="22B90561"/>
    <w:rsid w:val="22D73CDE"/>
    <w:rsid w:val="22E62ADF"/>
    <w:rsid w:val="22EA437C"/>
    <w:rsid w:val="22EF5136"/>
    <w:rsid w:val="2321098A"/>
    <w:rsid w:val="23284970"/>
    <w:rsid w:val="233A551D"/>
    <w:rsid w:val="233D0598"/>
    <w:rsid w:val="234B7EC0"/>
    <w:rsid w:val="23566F63"/>
    <w:rsid w:val="235B27CC"/>
    <w:rsid w:val="236B18F1"/>
    <w:rsid w:val="236C6787"/>
    <w:rsid w:val="23723779"/>
    <w:rsid w:val="237F64BA"/>
    <w:rsid w:val="23B1063E"/>
    <w:rsid w:val="23CE11F0"/>
    <w:rsid w:val="23D42CAA"/>
    <w:rsid w:val="23F01166"/>
    <w:rsid w:val="23F40F99"/>
    <w:rsid w:val="240B41F2"/>
    <w:rsid w:val="24125580"/>
    <w:rsid w:val="245636BF"/>
    <w:rsid w:val="24857B00"/>
    <w:rsid w:val="249661B1"/>
    <w:rsid w:val="24A3267C"/>
    <w:rsid w:val="24B17ABB"/>
    <w:rsid w:val="24B40AA2"/>
    <w:rsid w:val="24B86128"/>
    <w:rsid w:val="24CC1BD3"/>
    <w:rsid w:val="24F90117"/>
    <w:rsid w:val="250C0222"/>
    <w:rsid w:val="250D7AF6"/>
    <w:rsid w:val="25137802"/>
    <w:rsid w:val="254145FE"/>
    <w:rsid w:val="254A0D4A"/>
    <w:rsid w:val="257A518B"/>
    <w:rsid w:val="257F09F3"/>
    <w:rsid w:val="25893620"/>
    <w:rsid w:val="25A9210D"/>
    <w:rsid w:val="25B07EC9"/>
    <w:rsid w:val="25B20050"/>
    <w:rsid w:val="25B414D4"/>
    <w:rsid w:val="25BA1A2C"/>
    <w:rsid w:val="25C603D0"/>
    <w:rsid w:val="25CE197B"/>
    <w:rsid w:val="26066227"/>
    <w:rsid w:val="26086C3B"/>
    <w:rsid w:val="260B2287"/>
    <w:rsid w:val="26217CFD"/>
    <w:rsid w:val="262670C1"/>
    <w:rsid w:val="262A4E03"/>
    <w:rsid w:val="264439EB"/>
    <w:rsid w:val="264A1001"/>
    <w:rsid w:val="266A16A4"/>
    <w:rsid w:val="266B0F78"/>
    <w:rsid w:val="268B161A"/>
    <w:rsid w:val="27335F39"/>
    <w:rsid w:val="27533EE6"/>
    <w:rsid w:val="27595274"/>
    <w:rsid w:val="27693709"/>
    <w:rsid w:val="276C4FA7"/>
    <w:rsid w:val="27C44DE4"/>
    <w:rsid w:val="27F21FD0"/>
    <w:rsid w:val="28007D63"/>
    <w:rsid w:val="280C22E7"/>
    <w:rsid w:val="2811023D"/>
    <w:rsid w:val="281318C7"/>
    <w:rsid w:val="286204EA"/>
    <w:rsid w:val="28771E56"/>
    <w:rsid w:val="28783C54"/>
    <w:rsid w:val="288051AE"/>
    <w:rsid w:val="28812CD5"/>
    <w:rsid w:val="28A2511E"/>
    <w:rsid w:val="28DE3C83"/>
    <w:rsid w:val="28FA3EBF"/>
    <w:rsid w:val="29137DAF"/>
    <w:rsid w:val="29606D8E"/>
    <w:rsid w:val="29622B06"/>
    <w:rsid w:val="29650824"/>
    <w:rsid w:val="297B5976"/>
    <w:rsid w:val="297B7724"/>
    <w:rsid w:val="29814303"/>
    <w:rsid w:val="298605B6"/>
    <w:rsid w:val="298C7F61"/>
    <w:rsid w:val="29B11A3D"/>
    <w:rsid w:val="29BF1D06"/>
    <w:rsid w:val="29D05CC2"/>
    <w:rsid w:val="29E7042F"/>
    <w:rsid w:val="29FA0F90"/>
    <w:rsid w:val="29FF0355"/>
    <w:rsid w:val="2A133E00"/>
    <w:rsid w:val="2A273408"/>
    <w:rsid w:val="2A554419"/>
    <w:rsid w:val="2A5F7045"/>
    <w:rsid w:val="2A7B712C"/>
    <w:rsid w:val="2A7C3754"/>
    <w:rsid w:val="2A924D25"/>
    <w:rsid w:val="2A9F72A8"/>
    <w:rsid w:val="2AB54241"/>
    <w:rsid w:val="2AB71E61"/>
    <w:rsid w:val="2AD93AD2"/>
    <w:rsid w:val="2AEF5B08"/>
    <w:rsid w:val="2B1641A5"/>
    <w:rsid w:val="2B276421"/>
    <w:rsid w:val="2B3D12F1"/>
    <w:rsid w:val="2B7B3A0B"/>
    <w:rsid w:val="2B8647AB"/>
    <w:rsid w:val="2B9B70E9"/>
    <w:rsid w:val="2BB970EC"/>
    <w:rsid w:val="2BBD04C8"/>
    <w:rsid w:val="2BC2788C"/>
    <w:rsid w:val="2BCE6231"/>
    <w:rsid w:val="2BD33847"/>
    <w:rsid w:val="2BE513B2"/>
    <w:rsid w:val="2BEE0681"/>
    <w:rsid w:val="2C161986"/>
    <w:rsid w:val="2C2346BA"/>
    <w:rsid w:val="2C2816AC"/>
    <w:rsid w:val="2C31056E"/>
    <w:rsid w:val="2C3B319A"/>
    <w:rsid w:val="2C416A03"/>
    <w:rsid w:val="2C5825A3"/>
    <w:rsid w:val="2C621E15"/>
    <w:rsid w:val="2C6C3347"/>
    <w:rsid w:val="2C6F76C7"/>
    <w:rsid w:val="2C82701B"/>
    <w:rsid w:val="2C8B652B"/>
    <w:rsid w:val="2C8C39F6"/>
    <w:rsid w:val="2C9254B0"/>
    <w:rsid w:val="2C9D5D37"/>
    <w:rsid w:val="2CA10937"/>
    <w:rsid w:val="2CAE1BBE"/>
    <w:rsid w:val="2CB74F17"/>
    <w:rsid w:val="2CDC2BCF"/>
    <w:rsid w:val="2CE33F5E"/>
    <w:rsid w:val="2CE37ABA"/>
    <w:rsid w:val="2CFB12A7"/>
    <w:rsid w:val="2D012636"/>
    <w:rsid w:val="2D033DF6"/>
    <w:rsid w:val="2D0F6B01"/>
    <w:rsid w:val="2D197980"/>
    <w:rsid w:val="2D2500D2"/>
    <w:rsid w:val="2D597D7C"/>
    <w:rsid w:val="2D6A38E3"/>
    <w:rsid w:val="2D800576"/>
    <w:rsid w:val="2D872B3B"/>
    <w:rsid w:val="2DA84541"/>
    <w:rsid w:val="2DAC4350"/>
    <w:rsid w:val="2DAE7E45"/>
    <w:rsid w:val="2DB15E0A"/>
    <w:rsid w:val="2E1343CF"/>
    <w:rsid w:val="2E187C37"/>
    <w:rsid w:val="2E291E44"/>
    <w:rsid w:val="2E400F3C"/>
    <w:rsid w:val="2E440A2C"/>
    <w:rsid w:val="2E47051C"/>
    <w:rsid w:val="2E536EC1"/>
    <w:rsid w:val="2E692241"/>
    <w:rsid w:val="2E6D7F83"/>
    <w:rsid w:val="2E807793"/>
    <w:rsid w:val="2E9372BE"/>
    <w:rsid w:val="2E9A6F36"/>
    <w:rsid w:val="2EA13AFD"/>
    <w:rsid w:val="2EA13B85"/>
    <w:rsid w:val="2EA67B54"/>
    <w:rsid w:val="2F10090E"/>
    <w:rsid w:val="2F3C5BA7"/>
    <w:rsid w:val="2F594063"/>
    <w:rsid w:val="2F5F5E8E"/>
    <w:rsid w:val="2F7C5FA4"/>
    <w:rsid w:val="2F7E3ACA"/>
    <w:rsid w:val="2F802749"/>
    <w:rsid w:val="2F9C4DF0"/>
    <w:rsid w:val="2FAB2757"/>
    <w:rsid w:val="2FCE2F9B"/>
    <w:rsid w:val="2FD94946"/>
    <w:rsid w:val="2FDC6A42"/>
    <w:rsid w:val="2FDD4C94"/>
    <w:rsid w:val="2FF124EE"/>
    <w:rsid w:val="2FFF2B4D"/>
    <w:rsid w:val="2FFF7AF3"/>
    <w:rsid w:val="300352A2"/>
    <w:rsid w:val="301E0849"/>
    <w:rsid w:val="30233BD2"/>
    <w:rsid w:val="302503E9"/>
    <w:rsid w:val="305B3E0B"/>
    <w:rsid w:val="30803872"/>
    <w:rsid w:val="309F4192"/>
    <w:rsid w:val="30DC4F4C"/>
    <w:rsid w:val="30E81B43"/>
    <w:rsid w:val="31010E56"/>
    <w:rsid w:val="31047BFD"/>
    <w:rsid w:val="311E37B6"/>
    <w:rsid w:val="3132601F"/>
    <w:rsid w:val="3143321D"/>
    <w:rsid w:val="3152520E"/>
    <w:rsid w:val="31657F26"/>
    <w:rsid w:val="318641BD"/>
    <w:rsid w:val="319C46DB"/>
    <w:rsid w:val="31B22151"/>
    <w:rsid w:val="31BB1005"/>
    <w:rsid w:val="31CF2D03"/>
    <w:rsid w:val="31D8174D"/>
    <w:rsid w:val="31F13D54"/>
    <w:rsid w:val="31F938DC"/>
    <w:rsid w:val="320128C1"/>
    <w:rsid w:val="324C6101"/>
    <w:rsid w:val="3253123E"/>
    <w:rsid w:val="326A47D9"/>
    <w:rsid w:val="327B69E7"/>
    <w:rsid w:val="32B06690"/>
    <w:rsid w:val="32CA41AC"/>
    <w:rsid w:val="32E53E60"/>
    <w:rsid w:val="33092244"/>
    <w:rsid w:val="330B3854"/>
    <w:rsid w:val="33260700"/>
    <w:rsid w:val="333472C1"/>
    <w:rsid w:val="334119DE"/>
    <w:rsid w:val="334212B2"/>
    <w:rsid w:val="334E5EA9"/>
    <w:rsid w:val="335C7B11"/>
    <w:rsid w:val="336B25B7"/>
    <w:rsid w:val="337F6063"/>
    <w:rsid w:val="339715FE"/>
    <w:rsid w:val="339A4C4A"/>
    <w:rsid w:val="33B73A4E"/>
    <w:rsid w:val="33B73EC9"/>
    <w:rsid w:val="33BB28CB"/>
    <w:rsid w:val="33E10ACB"/>
    <w:rsid w:val="3400312B"/>
    <w:rsid w:val="340107A0"/>
    <w:rsid w:val="340C7D50"/>
    <w:rsid w:val="340D0003"/>
    <w:rsid w:val="345614B9"/>
    <w:rsid w:val="347656B7"/>
    <w:rsid w:val="34AB35B3"/>
    <w:rsid w:val="34B14942"/>
    <w:rsid w:val="34BD5094"/>
    <w:rsid w:val="34D128EE"/>
    <w:rsid w:val="34E07787"/>
    <w:rsid w:val="34E420FF"/>
    <w:rsid w:val="350727B3"/>
    <w:rsid w:val="352769B2"/>
    <w:rsid w:val="35284C04"/>
    <w:rsid w:val="352B0250"/>
    <w:rsid w:val="35533864"/>
    <w:rsid w:val="35726897"/>
    <w:rsid w:val="358076D5"/>
    <w:rsid w:val="35A93091"/>
    <w:rsid w:val="35AF0E81"/>
    <w:rsid w:val="35D22DC1"/>
    <w:rsid w:val="35D50F19"/>
    <w:rsid w:val="35DC71ED"/>
    <w:rsid w:val="3611294D"/>
    <w:rsid w:val="36201D7F"/>
    <w:rsid w:val="36581519"/>
    <w:rsid w:val="365C3290"/>
    <w:rsid w:val="367C6EAD"/>
    <w:rsid w:val="36AA5AEC"/>
    <w:rsid w:val="36DB3EF8"/>
    <w:rsid w:val="36EA5EE9"/>
    <w:rsid w:val="371F3DE4"/>
    <w:rsid w:val="372431A9"/>
    <w:rsid w:val="37441A9D"/>
    <w:rsid w:val="377C55B7"/>
    <w:rsid w:val="37B03CC5"/>
    <w:rsid w:val="37E172EC"/>
    <w:rsid w:val="37E3472F"/>
    <w:rsid w:val="37E66B0F"/>
    <w:rsid w:val="37EC5070"/>
    <w:rsid w:val="3805122C"/>
    <w:rsid w:val="384F42A3"/>
    <w:rsid w:val="38507FCD"/>
    <w:rsid w:val="38635F53"/>
    <w:rsid w:val="388A34DF"/>
    <w:rsid w:val="38A0346A"/>
    <w:rsid w:val="38B467AE"/>
    <w:rsid w:val="38BC733F"/>
    <w:rsid w:val="38CB0FC7"/>
    <w:rsid w:val="38D74829"/>
    <w:rsid w:val="38F12E21"/>
    <w:rsid w:val="38F65019"/>
    <w:rsid w:val="38F848ED"/>
    <w:rsid w:val="38FF3ECD"/>
    <w:rsid w:val="39023AB1"/>
    <w:rsid w:val="391648E9"/>
    <w:rsid w:val="39291A02"/>
    <w:rsid w:val="393B0C7E"/>
    <w:rsid w:val="394144E6"/>
    <w:rsid w:val="394A0EC1"/>
    <w:rsid w:val="394B7113"/>
    <w:rsid w:val="3950297B"/>
    <w:rsid w:val="395D29A2"/>
    <w:rsid w:val="39600E46"/>
    <w:rsid w:val="396957EB"/>
    <w:rsid w:val="398443D3"/>
    <w:rsid w:val="398F6ADD"/>
    <w:rsid w:val="39A42991"/>
    <w:rsid w:val="39C54ECE"/>
    <w:rsid w:val="39CE38A0"/>
    <w:rsid w:val="39D76BF8"/>
    <w:rsid w:val="39ED1F78"/>
    <w:rsid w:val="39F03816"/>
    <w:rsid w:val="3A125E61"/>
    <w:rsid w:val="3A1820BD"/>
    <w:rsid w:val="3A1C460B"/>
    <w:rsid w:val="3A414170"/>
    <w:rsid w:val="3A4F37B2"/>
    <w:rsid w:val="3A8659CE"/>
    <w:rsid w:val="3A9E0865"/>
    <w:rsid w:val="3AB07D0A"/>
    <w:rsid w:val="3AC30134"/>
    <w:rsid w:val="3AC879B1"/>
    <w:rsid w:val="3AF56539"/>
    <w:rsid w:val="3AF61300"/>
    <w:rsid w:val="3AF630AE"/>
    <w:rsid w:val="3AFD61EB"/>
    <w:rsid w:val="3B00217F"/>
    <w:rsid w:val="3B0F4170"/>
    <w:rsid w:val="3B144D0E"/>
    <w:rsid w:val="3B1874C8"/>
    <w:rsid w:val="3B312338"/>
    <w:rsid w:val="3B454B64"/>
    <w:rsid w:val="3B4F0A10"/>
    <w:rsid w:val="3B506C62"/>
    <w:rsid w:val="3B6A71EF"/>
    <w:rsid w:val="3B740808"/>
    <w:rsid w:val="3B9528C7"/>
    <w:rsid w:val="3BC907C3"/>
    <w:rsid w:val="3BD50F16"/>
    <w:rsid w:val="3BD66A3C"/>
    <w:rsid w:val="3BEB24E7"/>
    <w:rsid w:val="3C0E2679"/>
    <w:rsid w:val="3C1852A6"/>
    <w:rsid w:val="3C5F6A31"/>
    <w:rsid w:val="3C756255"/>
    <w:rsid w:val="3C7D5E88"/>
    <w:rsid w:val="3C7E15AD"/>
    <w:rsid w:val="3C7E2BE9"/>
    <w:rsid w:val="3C8F4CC1"/>
    <w:rsid w:val="3C920BB5"/>
    <w:rsid w:val="3C982E42"/>
    <w:rsid w:val="3C9A5E05"/>
    <w:rsid w:val="3CB11983"/>
    <w:rsid w:val="3CB1679C"/>
    <w:rsid w:val="3CBE6170"/>
    <w:rsid w:val="3CDC4526"/>
    <w:rsid w:val="3CE0390F"/>
    <w:rsid w:val="3CED6733"/>
    <w:rsid w:val="3D0A54F1"/>
    <w:rsid w:val="3D1E069A"/>
    <w:rsid w:val="3D406863"/>
    <w:rsid w:val="3D47583A"/>
    <w:rsid w:val="3D5C0C0A"/>
    <w:rsid w:val="3D5E0CEE"/>
    <w:rsid w:val="3D6E2602"/>
    <w:rsid w:val="3D7D780B"/>
    <w:rsid w:val="3DDE1349"/>
    <w:rsid w:val="3E467EA9"/>
    <w:rsid w:val="3E4D7489"/>
    <w:rsid w:val="3E6A781D"/>
    <w:rsid w:val="3E895FE7"/>
    <w:rsid w:val="3E8F7AA2"/>
    <w:rsid w:val="3EA80B63"/>
    <w:rsid w:val="3F0F0BE2"/>
    <w:rsid w:val="3F277CDA"/>
    <w:rsid w:val="3F2A5A1C"/>
    <w:rsid w:val="3F3423F7"/>
    <w:rsid w:val="3F52287D"/>
    <w:rsid w:val="3F5A2E5F"/>
    <w:rsid w:val="3F7E1A78"/>
    <w:rsid w:val="3F857253"/>
    <w:rsid w:val="3F9335C1"/>
    <w:rsid w:val="3FC65745"/>
    <w:rsid w:val="3FD170F5"/>
    <w:rsid w:val="3FDA62DE"/>
    <w:rsid w:val="3FED4995"/>
    <w:rsid w:val="400C5122"/>
    <w:rsid w:val="401B6B57"/>
    <w:rsid w:val="403326AF"/>
    <w:rsid w:val="404F1A3D"/>
    <w:rsid w:val="405718FF"/>
    <w:rsid w:val="40A11D0E"/>
    <w:rsid w:val="40A86BF9"/>
    <w:rsid w:val="40A92971"/>
    <w:rsid w:val="40AB66E9"/>
    <w:rsid w:val="40CE4185"/>
    <w:rsid w:val="40E165AE"/>
    <w:rsid w:val="40E65973"/>
    <w:rsid w:val="417302E6"/>
    <w:rsid w:val="41786163"/>
    <w:rsid w:val="41874A60"/>
    <w:rsid w:val="418A09F4"/>
    <w:rsid w:val="41AC508D"/>
    <w:rsid w:val="41D81760"/>
    <w:rsid w:val="41DB4DAC"/>
    <w:rsid w:val="41F5631A"/>
    <w:rsid w:val="421107CE"/>
    <w:rsid w:val="422E5823"/>
    <w:rsid w:val="4230334A"/>
    <w:rsid w:val="42326F8E"/>
    <w:rsid w:val="423A7E0A"/>
    <w:rsid w:val="423D611E"/>
    <w:rsid w:val="425828A0"/>
    <w:rsid w:val="425F778B"/>
    <w:rsid w:val="42621029"/>
    <w:rsid w:val="426B4846"/>
    <w:rsid w:val="426E6497"/>
    <w:rsid w:val="42764A3E"/>
    <w:rsid w:val="42980EEF"/>
    <w:rsid w:val="42C615B8"/>
    <w:rsid w:val="432F4D67"/>
    <w:rsid w:val="434B5F61"/>
    <w:rsid w:val="435D29AF"/>
    <w:rsid w:val="43B27D8E"/>
    <w:rsid w:val="43B86F2D"/>
    <w:rsid w:val="43BC29BB"/>
    <w:rsid w:val="43CC2BFE"/>
    <w:rsid w:val="44020D16"/>
    <w:rsid w:val="44223166"/>
    <w:rsid w:val="442A3DC9"/>
    <w:rsid w:val="445111BB"/>
    <w:rsid w:val="445157F9"/>
    <w:rsid w:val="448636F5"/>
    <w:rsid w:val="448D4A83"/>
    <w:rsid w:val="44FC5765"/>
    <w:rsid w:val="450665E4"/>
    <w:rsid w:val="45361F46"/>
    <w:rsid w:val="45377CDA"/>
    <w:rsid w:val="453B44DF"/>
    <w:rsid w:val="454F3AE7"/>
    <w:rsid w:val="456E58A3"/>
    <w:rsid w:val="458A59B0"/>
    <w:rsid w:val="45921CA3"/>
    <w:rsid w:val="45AE0734"/>
    <w:rsid w:val="45B1654F"/>
    <w:rsid w:val="45B54D6C"/>
    <w:rsid w:val="45CC3389"/>
    <w:rsid w:val="4605689B"/>
    <w:rsid w:val="46091AB3"/>
    <w:rsid w:val="46144D30"/>
    <w:rsid w:val="461818C9"/>
    <w:rsid w:val="46256F3D"/>
    <w:rsid w:val="46617708"/>
    <w:rsid w:val="46674E60"/>
    <w:rsid w:val="468974CC"/>
    <w:rsid w:val="468B1BDA"/>
    <w:rsid w:val="4698326B"/>
    <w:rsid w:val="46C6427C"/>
    <w:rsid w:val="46D06EA9"/>
    <w:rsid w:val="46EB76EE"/>
    <w:rsid w:val="46EE732F"/>
    <w:rsid w:val="46F86096"/>
    <w:rsid w:val="47281BDB"/>
    <w:rsid w:val="472F1E22"/>
    <w:rsid w:val="474B29D4"/>
    <w:rsid w:val="47653A95"/>
    <w:rsid w:val="47833F1C"/>
    <w:rsid w:val="47885F0D"/>
    <w:rsid w:val="47AA65FA"/>
    <w:rsid w:val="47B57E4D"/>
    <w:rsid w:val="47B63DA4"/>
    <w:rsid w:val="47BB1735"/>
    <w:rsid w:val="47CD5197"/>
    <w:rsid w:val="47CF0F0F"/>
    <w:rsid w:val="47E116F6"/>
    <w:rsid w:val="48054931"/>
    <w:rsid w:val="480C3F11"/>
    <w:rsid w:val="48174664"/>
    <w:rsid w:val="48177A66"/>
    <w:rsid w:val="484225A2"/>
    <w:rsid w:val="48490875"/>
    <w:rsid w:val="484F2050"/>
    <w:rsid w:val="485038E8"/>
    <w:rsid w:val="485338EE"/>
    <w:rsid w:val="486C0E54"/>
    <w:rsid w:val="489228DD"/>
    <w:rsid w:val="4896711C"/>
    <w:rsid w:val="489B7043"/>
    <w:rsid w:val="489D0DAF"/>
    <w:rsid w:val="48A57EC2"/>
    <w:rsid w:val="48AA7C28"/>
    <w:rsid w:val="48BD7E6D"/>
    <w:rsid w:val="48D34A2F"/>
    <w:rsid w:val="48D569F9"/>
    <w:rsid w:val="48FF75D2"/>
    <w:rsid w:val="49006D09"/>
    <w:rsid w:val="490F24B7"/>
    <w:rsid w:val="49156DF5"/>
    <w:rsid w:val="491F5EC6"/>
    <w:rsid w:val="492560A5"/>
    <w:rsid w:val="49311755"/>
    <w:rsid w:val="494C7C7F"/>
    <w:rsid w:val="49520049"/>
    <w:rsid w:val="495913D8"/>
    <w:rsid w:val="49787384"/>
    <w:rsid w:val="499320F8"/>
    <w:rsid w:val="49AA1C33"/>
    <w:rsid w:val="49AC5AEB"/>
    <w:rsid w:val="49C57F2F"/>
    <w:rsid w:val="49CF3448"/>
    <w:rsid w:val="4A174DEF"/>
    <w:rsid w:val="4A1E1CDA"/>
    <w:rsid w:val="4A225C6E"/>
    <w:rsid w:val="4A3F67C0"/>
    <w:rsid w:val="4A600889"/>
    <w:rsid w:val="4A60654F"/>
    <w:rsid w:val="4A8E50B1"/>
    <w:rsid w:val="4A8F4985"/>
    <w:rsid w:val="4AA04DE4"/>
    <w:rsid w:val="4AA91575"/>
    <w:rsid w:val="4AA936BF"/>
    <w:rsid w:val="4AD11442"/>
    <w:rsid w:val="4AD97535"/>
    <w:rsid w:val="4ADA4399"/>
    <w:rsid w:val="4ADF3DCA"/>
    <w:rsid w:val="4AE178D7"/>
    <w:rsid w:val="4AE271AB"/>
    <w:rsid w:val="4AF018C8"/>
    <w:rsid w:val="4AFA73A6"/>
    <w:rsid w:val="4AFF1B0B"/>
    <w:rsid w:val="4B313C8F"/>
    <w:rsid w:val="4B375749"/>
    <w:rsid w:val="4B4951AC"/>
    <w:rsid w:val="4B5856BF"/>
    <w:rsid w:val="4B5D2CD5"/>
    <w:rsid w:val="4B5F3A1E"/>
    <w:rsid w:val="4B661B8A"/>
    <w:rsid w:val="4B773D97"/>
    <w:rsid w:val="4B801C2B"/>
    <w:rsid w:val="4B810772"/>
    <w:rsid w:val="4B8F7333"/>
    <w:rsid w:val="4BAE52DF"/>
    <w:rsid w:val="4BC36FDC"/>
    <w:rsid w:val="4BD42F98"/>
    <w:rsid w:val="4BE40D01"/>
    <w:rsid w:val="4BEB6533"/>
    <w:rsid w:val="4C0970EE"/>
    <w:rsid w:val="4C0A0767"/>
    <w:rsid w:val="4C143394"/>
    <w:rsid w:val="4C451D29"/>
    <w:rsid w:val="4C5C4D3B"/>
    <w:rsid w:val="4C5D11DF"/>
    <w:rsid w:val="4C63256E"/>
    <w:rsid w:val="4C8A0A45"/>
    <w:rsid w:val="4C8F3363"/>
    <w:rsid w:val="4C9149E5"/>
    <w:rsid w:val="4CDD40CE"/>
    <w:rsid w:val="4D0E072B"/>
    <w:rsid w:val="4D203FBB"/>
    <w:rsid w:val="4D5A585C"/>
    <w:rsid w:val="4D77478C"/>
    <w:rsid w:val="4D8B3B2A"/>
    <w:rsid w:val="4D957305"/>
    <w:rsid w:val="4DA70238"/>
    <w:rsid w:val="4DAE7818"/>
    <w:rsid w:val="4DC112FA"/>
    <w:rsid w:val="4DD6758D"/>
    <w:rsid w:val="4E2B2C17"/>
    <w:rsid w:val="4E3304EA"/>
    <w:rsid w:val="4E5C39E6"/>
    <w:rsid w:val="4E704ACE"/>
    <w:rsid w:val="4E704E38"/>
    <w:rsid w:val="4E8011B5"/>
    <w:rsid w:val="4E99332D"/>
    <w:rsid w:val="4EBB193D"/>
    <w:rsid w:val="4EBD41B7"/>
    <w:rsid w:val="4EC05A55"/>
    <w:rsid w:val="4EC54E1A"/>
    <w:rsid w:val="4EDA62DE"/>
    <w:rsid w:val="4EDE54D5"/>
    <w:rsid w:val="4EE306DA"/>
    <w:rsid w:val="4F02606E"/>
    <w:rsid w:val="4F1F7F9A"/>
    <w:rsid w:val="4F316B2F"/>
    <w:rsid w:val="4F3F2CB5"/>
    <w:rsid w:val="4F40720A"/>
    <w:rsid w:val="4F424CE6"/>
    <w:rsid w:val="4F4977F9"/>
    <w:rsid w:val="4F62190C"/>
    <w:rsid w:val="4F6E54B1"/>
    <w:rsid w:val="4F9D18F3"/>
    <w:rsid w:val="4FA17635"/>
    <w:rsid w:val="4FA26F09"/>
    <w:rsid w:val="4FB355BA"/>
    <w:rsid w:val="4FBB032B"/>
    <w:rsid w:val="4FC65F2A"/>
    <w:rsid w:val="4FE7293E"/>
    <w:rsid w:val="4FFA0AF3"/>
    <w:rsid w:val="50036576"/>
    <w:rsid w:val="50175B49"/>
    <w:rsid w:val="501C315F"/>
    <w:rsid w:val="501E6ED7"/>
    <w:rsid w:val="50233658"/>
    <w:rsid w:val="5035074E"/>
    <w:rsid w:val="50416722"/>
    <w:rsid w:val="50483F54"/>
    <w:rsid w:val="504E4CA1"/>
    <w:rsid w:val="50876B51"/>
    <w:rsid w:val="50A00536"/>
    <w:rsid w:val="50B33321"/>
    <w:rsid w:val="50C03AEB"/>
    <w:rsid w:val="50D65B47"/>
    <w:rsid w:val="50F3415E"/>
    <w:rsid w:val="51051E45"/>
    <w:rsid w:val="510A120A"/>
    <w:rsid w:val="510A47A3"/>
    <w:rsid w:val="510C00A7"/>
    <w:rsid w:val="513A1AEF"/>
    <w:rsid w:val="51567F0C"/>
    <w:rsid w:val="515B1A65"/>
    <w:rsid w:val="516E3547"/>
    <w:rsid w:val="51754B1B"/>
    <w:rsid w:val="51A20107"/>
    <w:rsid w:val="51A60F32"/>
    <w:rsid w:val="51DA0BDC"/>
    <w:rsid w:val="51DA74A5"/>
    <w:rsid w:val="520619D1"/>
    <w:rsid w:val="52120376"/>
    <w:rsid w:val="5220684A"/>
    <w:rsid w:val="52262073"/>
    <w:rsid w:val="522E717A"/>
    <w:rsid w:val="5245699D"/>
    <w:rsid w:val="52461068"/>
    <w:rsid w:val="524C31C4"/>
    <w:rsid w:val="525211C4"/>
    <w:rsid w:val="52A54814"/>
    <w:rsid w:val="52B7716F"/>
    <w:rsid w:val="52BA27BB"/>
    <w:rsid w:val="52C8137C"/>
    <w:rsid w:val="530A3743"/>
    <w:rsid w:val="533B7DA0"/>
    <w:rsid w:val="533E18E5"/>
    <w:rsid w:val="533E33EC"/>
    <w:rsid w:val="53460DBA"/>
    <w:rsid w:val="534A2DE4"/>
    <w:rsid w:val="53642280"/>
    <w:rsid w:val="53807561"/>
    <w:rsid w:val="53A5521A"/>
    <w:rsid w:val="53AB6CD4"/>
    <w:rsid w:val="53C75190"/>
    <w:rsid w:val="53CA4C80"/>
    <w:rsid w:val="54161C73"/>
    <w:rsid w:val="542D47DB"/>
    <w:rsid w:val="54323AFB"/>
    <w:rsid w:val="54487348"/>
    <w:rsid w:val="5474356A"/>
    <w:rsid w:val="547F0E65"/>
    <w:rsid w:val="54817A35"/>
    <w:rsid w:val="5488491F"/>
    <w:rsid w:val="548F444C"/>
    <w:rsid w:val="54923C94"/>
    <w:rsid w:val="54A83213"/>
    <w:rsid w:val="54B42515"/>
    <w:rsid w:val="54CF254E"/>
    <w:rsid w:val="54FE1085"/>
    <w:rsid w:val="55346855"/>
    <w:rsid w:val="553B4087"/>
    <w:rsid w:val="5543118E"/>
    <w:rsid w:val="55524F2D"/>
    <w:rsid w:val="55546EF7"/>
    <w:rsid w:val="55560EC1"/>
    <w:rsid w:val="555E1B24"/>
    <w:rsid w:val="557B4484"/>
    <w:rsid w:val="55D6277E"/>
    <w:rsid w:val="55D87B28"/>
    <w:rsid w:val="55EB785C"/>
    <w:rsid w:val="55FC5652"/>
    <w:rsid w:val="5618619F"/>
    <w:rsid w:val="563F3703"/>
    <w:rsid w:val="56A619D5"/>
    <w:rsid w:val="56AF6ADB"/>
    <w:rsid w:val="56B7175F"/>
    <w:rsid w:val="56B91708"/>
    <w:rsid w:val="56C87829"/>
    <w:rsid w:val="56D025AE"/>
    <w:rsid w:val="56D76F15"/>
    <w:rsid w:val="57105425"/>
    <w:rsid w:val="572A38F8"/>
    <w:rsid w:val="572F5526"/>
    <w:rsid w:val="57460AC2"/>
    <w:rsid w:val="575651A9"/>
    <w:rsid w:val="576378C6"/>
    <w:rsid w:val="57713D91"/>
    <w:rsid w:val="5784312E"/>
    <w:rsid w:val="579730CB"/>
    <w:rsid w:val="57A37CC2"/>
    <w:rsid w:val="57C32112"/>
    <w:rsid w:val="57C549D1"/>
    <w:rsid w:val="57CF6D09"/>
    <w:rsid w:val="57CF7323"/>
    <w:rsid w:val="57D366B6"/>
    <w:rsid w:val="57E44790"/>
    <w:rsid w:val="57E502DB"/>
    <w:rsid w:val="57E65C65"/>
    <w:rsid w:val="57EE3633"/>
    <w:rsid w:val="57EE4364"/>
    <w:rsid w:val="580746F5"/>
    <w:rsid w:val="580933F8"/>
    <w:rsid w:val="58145D8A"/>
    <w:rsid w:val="582274FC"/>
    <w:rsid w:val="58290CB7"/>
    <w:rsid w:val="5846521D"/>
    <w:rsid w:val="585711D8"/>
    <w:rsid w:val="585A5AD7"/>
    <w:rsid w:val="58AE6C7E"/>
    <w:rsid w:val="58D366B2"/>
    <w:rsid w:val="58F509F1"/>
    <w:rsid w:val="591075D9"/>
    <w:rsid w:val="592F6AC5"/>
    <w:rsid w:val="595003C8"/>
    <w:rsid w:val="596A4F3B"/>
    <w:rsid w:val="59831B59"/>
    <w:rsid w:val="59A2304E"/>
    <w:rsid w:val="5A0031AA"/>
    <w:rsid w:val="5A1D3D5C"/>
    <w:rsid w:val="5A1D5B0A"/>
    <w:rsid w:val="5A5654C0"/>
    <w:rsid w:val="5A5A6D5E"/>
    <w:rsid w:val="5A6F20DD"/>
    <w:rsid w:val="5A845B89"/>
    <w:rsid w:val="5AE66844"/>
    <w:rsid w:val="5AEE56F8"/>
    <w:rsid w:val="5AF162B0"/>
    <w:rsid w:val="5B303F63"/>
    <w:rsid w:val="5B3A093D"/>
    <w:rsid w:val="5B3B1751"/>
    <w:rsid w:val="5B3C6463"/>
    <w:rsid w:val="5B6E3068"/>
    <w:rsid w:val="5B7864B8"/>
    <w:rsid w:val="5BAF4E87"/>
    <w:rsid w:val="5BCB77E7"/>
    <w:rsid w:val="5BDE39BF"/>
    <w:rsid w:val="5BDF630C"/>
    <w:rsid w:val="5BE454C5"/>
    <w:rsid w:val="5BEB152C"/>
    <w:rsid w:val="5BFA346E"/>
    <w:rsid w:val="5BFE196B"/>
    <w:rsid w:val="5C043425"/>
    <w:rsid w:val="5C294D74"/>
    <w:rsid w:val="5C375E53"/>
    <w:rsid w:val="5C377DE8"/>
    <w:rsid w:val="5C441A74"/>
    <w:rsid w:val="5C645C72"/>
    <w:rsid w:val="5C806824"/>
    <w:rsid w:val="5C8B76A2"/>
    <w:rsid w:val="5C902F0B"/>
    <w:rsid w:val="5C9D73D6"/>
    <w:rsid w:val="5CA24861"/>
    <w:rsid w:val="5CAE3DE5"/>
    <w:rsid w:val="5CC027DC"/>
    <w:rsid w:val="5CD21B87"/>
    <w:rsid w:val="5CE172C2"/>
    <w:rsid w:val="5CE648D9"/>
    <w:rsid w:val="5CF27722"/>
    <w:rsid w:val="5D042FB1"/>
    <w:rsid w:val="5D086F45"/>
    <w:rsid w:val="5D0D6309"/>
    <w:rsid w:val="5D2378DB"/>
    <w:rsid w:val="5D284EF1"/>
    <w:rsid w:val="5D3E216E"/>
    <w:rsid w:val="5D4635C9"/>
    <w:rsid w:val="5D4D6706"/>
    <w:rsid w:val="5D4F6B52"/>
    <w:rsid w:val="5D506D36"/>
    <w:rsid w:val="5D683540"/>
    <w:rsid w:val="5D740137"/>
    <w:rsid w:val="5D752101"/>
    <w:rsid w:val="5D7874FB"/>
    <w:rsid w:val="5DAF73C1"/>
    <w:rsid w:val="5DCA41FA"/>
    <w:rsid w:val="5DCA5FA9"/>
    <w:rsid w:val="5DE30E18"/>
    <w:rsid w:val="5E1C54E8"/>
    <w:rsid w:val="5E2E4508"/>
    <w:rsid w:val="5E385608"/>
    <w:rsid w:val="5E3D5D8B"/>
    <w:rsid w:val="5E3E6996"/>
    <w:rsid w:val="5E5E6115"/>
    <w:rsid w:val="5E6463FD"/>
    <w:rsid w:val="5E6C3504"/>
    <w:rsid w:val="5E785D2C"/>
    <w:rsid w:val="5E79443E"/>
    <w:rsid w:val="5E7C2073"/>
    <w:rsid w:val="5E843533"/>
    <w:rsid w:val="5EAC3900"/>
    <w:rsid w:val="5EDD1D0C"/>
    <w:rsid w:val="5EFA1DB9"/>
    <w:rsid w:val="5F1D020B"/>
    <w:rsid w:val="5F4732DD"/>
    <w:rsid w:val="5F4D1E0D"/>
    <w:rsid w:val="5F65064A"/>
    <w:rsid w:val="5F775CBC"/>
    <w:rsid w:val="5F873A87"/>
    <w:rsid w:val="5F9414CA"/>
    <w:rsid w:val="5F960CFB"/>
    <w:rsid w:val="5F992C70"/>
    <w:rsid w:val="5FA80E3D"/>
    <w:rsid w:val="5FB70224"/>
    <w:rsid w:val="5FC9760E"/>
    <w:rsid w:val="5FDE5D3B"/>
    <w:rsid w:val="5FEA46E0"/>
    <w:rsid w:val="5FEA72DA"/>
    <w:rsid w:val="5FF90DC7"/>
    <w:rsid w:val="60275934"/>
    <w:rsid w:val="603948F7"/>
    <w:rsid w:val="6048481C"/>
    <w:rsid w:val="60655892"/>
    <w:rsid w:val="60A52CFD"/>
    <w:rsid w:val="60A725D1"/>
    <w:rsid w:val="60A800F7"/>
    <w:rsid w:val="60C0609F"/>
    <w:rsid w:val="60C5514D"/>
    <w:rsid w:val="60F33A68"/>
    <w:rsid w:val="610619ED"/>
    <w:rsid w:val="610B0DB2"/>
    <w:rsid w:val="61113EEE"/>
    <w:rsid w:val="61137A40"/>
    <w:rsid w:val="612E2BE1"/>
    <w:rsid w:val="615269E1"/>
    <w:rsid w:val="6155027F"/>
    <w:rsid w:val="619A3EE4"/>
    <w:rsid w:val="61AA75C5"/>
    <w:rsid w:val="61B03D17"/>
    <w:rsid w:val="61B14EC6"/>
    <w:rsid w:val="61B74A96"/>
    <w:rsid w:val="61BE5E24"/>
    <w:rsid w:val="61C55405"/>
    <w:rsid w:val="61D92C5E"/>
    <w:rsid w:val="61E25005"/>
    <w:rsid w:val="61E909C7"/>
    <w:rsid w:val="61F01D56"/>
    <w:rsid w:val="62150AD0"/>
    <w:rsid w:val="62297D08"/>
    <w:rsid w:val="624A294D"/>
    <w:rsid w:val="624B3430"/>
    <w:rsid w:val="624C467A"/>
    <w:rsid w:val="624D0F56"/>
    <w:rsid w:val="626B1396"/>
    <w:rsid w:val="627209BD"/>
    <w:rsid w:val="628C5F22"/>
    <w:rsid w:val="6291178B"/>
    <w:rsid w:val="62A0552A"/>
    <w:rsid w:val="62A1429A"/>
    <w:rsid w:val="62AD7C47"/>
    <w:rsid w:val="62B552E3"/>
    <w:rsid w:val="62D43425"/>
    <w:rsid w:val="62D5236D"/>
    <w:rsid w:val="62DD677E"/>
    <w:rsid w:val="630E331A"/>
    <w:rsid w:val="63160988"/>
    <w:rsid w:val="63220635"/>
    <w:rsid w:val="632E6FDA"/>
    <w:rsid w:val="632F68AE"/>
    <w:rsid w:val="633F0D6A"/>
    <w:rsid w:val="63402869"/>
    <w:rsid w:val="637F7835"/>
    <w:rsid w:val="63C92183"/>
    <w:rsid w:val="63F83144"/>
    <w:rsid w:val="64032214"/>
    <w:rsid w:val="6408782B"/>
    <w:rsid w:val="6439184B"/>
    <w:rsid w:val="644B5969"/>
    <w:rsid w:val="645E744B"/>
    <w:rsid w:val="646D58E0"/>
    <w:rsid w:val="64760C38"/>
    <w:rsid w:val="647A468C"/>
    <w:rsid w:val="6488096B"/>
    <w:rsid w:val="64925CDC"/>
    <w:rsid w:val="64966BE4"/>
    <w:rsid w:val="64FD6C64"/>
    <w:rsid w:val="64FE29DC"/>
    <w:rsid w:val="65046244"/>
    <w:rsid w:val="65271F32"/>
    <w:rsid w:val="6528513C"/>
    <w:rsid w:val="653634C2"/>
    <w:rsid w:val="65426D6C"/>
    <w:rsid w:val="655E0F5C"/>
    <w:rsid w:val="6569254B"/>
    <w:rsid w:val="659C31F0"/>
    <w:rsid w:val="65A56DE5"/>
    <w:rsid w:val="65A82DDB"/>
    <w:rsid w:val="65BA4B55"/>
    <w:rsid w:val="65BD4645"/>
    <w:rsid w:val="65C07C91"/>
    <w:rsid w:val="65C94D98"/>
    <w:rsid w:val="65CC4888"/>
    <w:rsid w:val="65CD08CD"/>
    <w:rsid w:val="65D5187F"/>
    <w:rsid w:val="65D875D1"/>
    <w:rsid w:val="65E34C9C"/>
    <w:rsid w:val="65FF07B9"/>
    <w:rsid w:val="66042274"/>
    <w:rsid w:val="66126224"/>
    <w:rsid w:val="66415276"/>
    <w:rsid w:val="66417024"/>
    <w:rsid w:val="66456B14"/>
    <w:rsid w:val="66666A8A"/>
    <w:rsid w:val="66735554"/>
    <w:rsid w:val="66772A46"/>
    <w:rsid w:val="66815672"/>
    <w:rsid w:val="668D22B2"/>
    <w:rsid w:val="669B4986"/>
    <w:rsid w:val="66A06D4E"/>
    <w:rsid w:val="66BC2B4E"/>
    <w:rsid w:val="66D165FA"/>
    <w:rsid w:val="66D439F4"/>
    <w:rsid w:val="66FE6CC3"/>
    <w:rsid w:val="6712451C"/>
    <w:rsid w:val="671C34CD"/>
    <w:rsid w:val="672030DD"/>
    <w:rsid w:val="67584625"/>
    <w:rsid w:val="678843D5"/>
    <w:rsid w:val="678E44EB"/>
    <w:rsid w:val="679B2764"/>
    <w:rsid w:val="67B850C4"/>
    <w:rsid w:val="67BC7526"/>
    <w:rsid w:val="67DA328C"/>
    <w:rsid w:val="67EC2FBF"/>
    <w:rsid w:val="681542C4"/>
    <w:rsid w:val="683010FE"/>
    <w:rsid w:val="6834127A"/>
    <w:rsid w:val="683E068D"/>
    <w:rsid w:val="687260D9"/>
    <w:rsid w:val="68914293"/>
    <w:rsid w:val="68A1024E"/>
    <w:rsid w:val="68AF296B"/>
    <w:rsid w:val="68AF38C9"/>
    <w:rsid w:val="68B910F3"/>
    <w:rsid w:val="68C87588"/>
    <w:rsid w:val="68D128E1"/>
    <w:rsid w:val="68F15571"/>
    <w:rsid w:val="69163D45"/>
    <w:rsid w:val="69270753"/>
    <w:rsid w:val="693E5A9D"/>
    <w:rsid w:val="69431305"/>
    <w:rsid w:val="694C1F68"/>
    <w:rsid w:val="695759BB"/>
    <w:rsid w:val="69743018"/>
    <w:rsid w:val="69787200"/>
    <w:rsid w:val="697F058F"/>
    <w:rsid w:val="6985204A"/>
    <w:rsid w:val="698A344D"/>
    <w:rsid w:val="699E0FCF"/>
    <w:rsid w:val="69A973BA"/>
    <w:rsid w:val="69BD4C13"/>
    <w:rsid w:val="69C266CE"/>
    <w:rsid w:val="69CE0BCF"/>
    <w:rsid w:val="69DE0C5C"/>
    <w:rsid w:val="69EE49D2"/>
    <w:rsid w:val="69F525FF"/>
    <w:rsid w:val="6A022F6E"/>
    <w:rsid w:val="6A1F212B"/>
    <w:rsid w:val="6A2C1D99"/>
    <w:rsid w:val="6A3550F2"/>
    <w:rsid w:val="6A38073E"/>
    <w:rsid w:val="6A46341E"/>
    <w:rsid w:val="6A4B2CD8"/>
    <w:rsid w:val="6A5A06B4"/>
    <w:rsid w:val="6A7326E6"/>
    <w:rsid w:val="6A794FDE"/>
    <w:rsid w:val="6A7C4ACE"/>
    <w:rsid w:val="6A7C7B3D"/>
    <w:rsid w:val="6A8120E5"/>
    <w:rsid w:val="6A86594D"/>
    <w:rsid w:val="6A892D47"/>
    <w:rsid w:val="6A900684"/>
    <w:rsid w:val="6A9C0D40"/>
    <w:rsid w:val="6AC56475"/>
    <w:rsid w:val="6AEF1CC9"/>
    <w:rsid w:val="6AEF34F2"/>
    <w:rsid w:val="6AF01018"/>
    <w:rsid w:val="6AF2175C"/>
    <w:rsid w:val="6B0600DB"/>
    <w:rsid w:val="6B1908A6"/>
    <w:rsid w:val="6B43739A"/>
    <w:rsid w:val="6B612BF2"/>
    <w:rsid w:val="6B657311"/>
    <w:rsid w:val="6B6E08BB"/>
    <w:rsid w:val="6B883837"/>
    <w:rsid w:val="6B977E42"/>
    <w:rsid w:val="6BA16D53"/>
    <w:rsid w:val="6BF371E9"/>
    <w:rsid w:val="6C117498"/>
    <w:rsid w:val="6C121A66"/>
    <w:rsid w:val="6C1E7863"/>
    <w:rsid w:val="6C3C2767"/>
    <w:rsid w:val="6C3D3C35"/>
    <w:rsid w:val="6C5C05F6"/>
    <w:rsid w:val="6C755C79"/>
    <w:rsid w:val="6C780DAC"/>
    <w:rsid w:val="6C8D3AE2"/>
    <w:rsid w:val="6C9C54FE"/>
    <w:rsid w:val="6CA65E33"/>
    <w:rsid w:val="6CBF0CA2"/>
    <w:rsid w:val="6CCC60C3"/>
    <w:rsid w:val="6CD26C28"/>
    <w:rsid w:val="6D064B23"/>
    <w:rsid w:val="6D170ADE"/>
    <w:rsid w:val="6D17288C"/>
    <w:rsid w:val="6D464F20"/>
    <w:rsid w:val="6D4F0278"/>
    <w:rsid w:val="6D4F64CA"/>
    <w:rsid w:val="6D505D9E"/>
    <w:rsid w:val="6D6A3304"/>
    <w:rsid w:val="6D7101EF"/>
    <w:rsid w:val="6D7D3037"/>
    <w:rsid w:val="6D8C327A"/>
    <w:rsid w:val="6D912FC0"/>
    <w:rsid w:val="6D9D5488"/>
    <w:rsid w:val="6DB225B5"/>
    <w:rsid w:val="6DB620A5"/>
    <w:rsid w:val="6DCC1A6F"/>
    <w:rsid w:val="6DD26328"/>
    <w:rsid w:val="6DEE5CE3"/>
    <w:rsid w:val="6DFB21AE"/>
    <w:rsid w:val="6E027099"/>
    <w:rsid w:val="6E0F17B6"/>
    <w:rsid w:val="6E1312A6"/>
    <w:rsid w:val="6E241705"/>
    <w:rsid w:val="6E33625F"/>
    <w:rsid w:val="6E3F037C"/>
    <w:rsid w:val="6E851A78"/>
    <w:rsid w:val="6E881FC6"/>
    <w:rsid w:val="6E9E10FE"/>
    <w:rsid w:val="6EA36ACE"/>
    <w:rsid w:val="6EBA5BC5"/>
    <w:rsid w:val="6EBB0DDA"/>
    <w:rsid w:val="6EBC193D"/>
    <w:rsid w:val="6EBD7464"/>
    <w:rsid w:val="6ECC4A08"/>
    <w:rsid w:val="6EDC1FE0"/>
    <w:rsid w:val="6EF54E4F"/>
    <w:rsid w:val="6F0C64B4"/>
    <w:rsid w:val="6F507AB8"/>
    <w:rsid w:val="6F771D08"/>
    <w:rsid w:val="6F9E54E7"/>
    <w:rsid w:val="6FA32AFD"/>
    <w:rsid w:val="6FAA5C3A"/>
    <w:rsid w:val="6FB62831"/>
    <w:rsid w:val="6FB75763"/>
    <w:rsid w:val="6FBB39A3"/>
    <w:rsid w:val="6FD131C7"/>
    <w:rsid w:val="6FD65637"/>
    <w:rsid w:val="6FFC1350"/>
    <w:rsid w:val="7009009F"/>
    <w:rsid w:val="701C2E14"/>
    <w:rsid w:val="702A6D7B"/>
    <w:rsid w:val="703419A7"/>
    <w:rsid w:val="703674CE"/>
    <w:rsid w:val="703D260A"/>
    <w:rsid w:val="70480FAF"/>
    <w:rsid w:val="704D0A83"/>
    <w:rsid w:val="70587444"/>
    <w:rsid w:val="705B6029"/>
    <w:rsid w:val="705D0EFE"/>
    <w:rsid w:val="7064403B"/>
    <w:rsid w:val="707F2C23"/>
    <w:rsid w:val="70874AFF"/>
    <w:rsid w:val="708F6BDE"/>
    <w:rsid w:val="70906F6B"/>
    <w:rsid w:val="709F32C5"/>
    <w:rsid w:val="70B054D2"/>
    <w:rsid w:val="70D70CB1"/>
    <w:rsid w:val="71232E01"/>
    <w:rsid w:val="71754537"/>
    <w:rsid w:val="717C3606"/>
    <w:rsid w:val="71A1306D"/>
    <w:rsid w:val="71AC2FFD"/>
    <w:rsid w:val="71C85A5D"/>
    <w:rsid w:val="71DE7E1D"/>
    <w:rsid w:val="71FD1F55"/>
    <w:rsid w:val="71FE226D"/>
    <w:rsid w:val="72021D5D"/>
    <w:rsid w:val="722717C4"/>
    <w:rsid w:val="722E784E"/>
    <w:rsid w:val="72404633"/>
    <w:rsid w:val="724203AC"/>
    <w:rsid w:val="725974A3"/>
    <w:rsid w:val="72666723"/>
    <w:rsid w:val="726F29A7"/>
    <w:rsid w:val="72873175"/>
    <w:rsid w:val="72922B97"/>
    <w:rsid w:val="72AB41A3"/>
    <w:rsid w:val="72BA2638"/>
    <w:rsid w:val="72BA43E6"/>
    <w:rsid w:val="72C07522"/>
    <w:rsid w:val="72C47013"/>
    <w:rsid w:val="72CB7C1B"/>
    <w:rsid w:val="72E476B5"/>
    <w:rsid w:val="731F06ED"/>
    <w:rsid w:val="732908F5"/>
    <w:rsid w:val="7329331A"/>
    <w:rsid w:val="7339406C"/>
    <w:rsid w:val="735841EA"/>
    <w:rsid w:val="735B1A1C"/>
    <w:rsid w:val="735F0AE9"/>
    <w:rsid w:val="73634A7D"/>
    <w:rsid w:val="736771CF"/>
    <w:rsid w:val="73682F2A"/>
    <w:rsid w:val="7370719A"/>
    <w:rsid w:val="737229B7"/>
    <w:rsid w:val="73836ECE"/>
    <w:rsid w:val="73844AE5"/>
    <w:rsid w:val="73844DAE"/>
    <w:rsid w:val="7399049F"/>
    <w:rsid w:val="73B20AED"/>
    <w:rsid w:val="73BB6668"/>
    <w:rsid w:val="73C82B32"/>
    <w:rsid w:val="73DE4104"/>
    <w:rsid w:val="73E334C8"/>
    <w:rsid w:val="73E8066C"/>
    <w:rsid w:val="73EB6821"/>
    <w:rsid w:val="74197338"/>
    <w:rsid w:val="747618A7"/>
    <w:rsid w:val="748E7C2B"/>
    <w:rsid w:val="74B538CB"/>
    <w:rsid w:val="74B9247B"/>
    <w:rsid w:val="74F31E31"/>
    <w:rsid w:val="74FF4332"/>
    <w:rsid w:val="7516167C"/>
    <w:rsid w:val="75411EDE"/>
    <w:rsid w:val="75656979"/>
    <w:rsid w:val="75683C91"/>
    <w:rsid w:val="756E3266"/>
    <w:rsid w:val="75766E30"/>
    <w:rsid w:val="75816EF0"/>
    <w:rsid w:val="75900262"/>
    <w:rsid w:val="7590061E"/>
    <w:rsid w:val="75B136A4"/>
    <w:rsid w:val="75B23A9A"/>
    <w:rsid w:val="75B85096"/>
    <w:rsid w:val="75CA3564"/>
    <w:rsid w:val="75ED0C36"/>
    <w:rsid w:val="75F23733"/>
    <w:rsid w:val="760E25B8"/>
    <w:rsid w:val="760F73D3"/>
    <w:rsid w:val="763A4DEE"/>
    <w:rsid w:val="764C2FE1"/>
    <w:rsid w:val="76650B0D"/>
    <w:rsid w:val="76676633"/>
    <w:rsid w:val="766C59F7"/>
    <w:rsid w:val="768424EC"/>
    <w:rsid w:val="769206BE"/>
    <w:rsid w:val="76A258BD"/>
    <w:rsid w:val="76A55C47"/>
    <w:rsid w:val="76B37D7D"/>
    <w:rsid w:val="76CF6212"/>
    <w:rsid w:val="77043E82"/>
    <w:rsid w:val="77163BB5"/>
    <w:rsid w:val="771F6F0D"/>
    <w:rsid w:val="77231FF1"/>
    <w:rsid w:val="77655FE5"/>
    <w:rsid w:val="77672662"/>
    <w:rsid w:val="776B3F01"/>
    <w:rsid w:val="776F0682"/>
    <w:rsid w:val="77730BAC"/>
    <w:rsid w:val="777D3B2C"/>
    <w:rsid w:val="77960662"/>
    <w:rsid w:val="779D5183"/>
    <w:rsid w:val="77A55D64"/>
    <w:rsid w:val="77B358A8"/>
    <w:rsid w:val="77B91110"/>
    <w:rsid w:val="77C47AB5"/>
    <w:rsid w:val="77E12415"/>
    <w:rsid w:val="77EB5041"/>
    <w:rsid w:val="784B20F2"/>
    <w:rsid w:val="784B5AE0"/>
    <w:rsid w:val="78542BE7"/>
    <w:rsid w:val="7859644F"/>
    <w:rsid w:val="7863107C"/>
    <w:rsid w:val="786B1CDE"/>
    <w:rsid w:val="7878143D"/>
    <w:rsid w:val="78995E4D"/>
    <w:rsid w:val="78A00F45"/>
    <w:rsid w:val="790E6F3B"/>
    <w:rsid w:val="79142AAF"/>
    <w:rsid w:val="793B7903"/>
    <w:rsid w:val="79440EAD"/>
    <w:rsid w:val="79490272"/>
    <w:rsid w:val="796300CC"/>
    <w:rsid w:val="797A48CF"/>
    <w:rsid w:val="79A10021"/>
    <w:rsid w:val="79BA116F"/>
    <w:rsid w:val="79CB1C3C"/>
    <w:rsid w:val="79D51B05"/>
    <w:rsid w:val="79E92B94"/>
    <w:rsid w:val="7A0348C4"/>
    <w:rsid w:val="7A137FC7"/>
    <w:rsid w:val="7A1579F2"/>
    <w:rsid w:val="7A2465E9"/>
    <w:rsid w:val="7A25060D"/>
    <w:rsid w:val="7A293BFF"/>
    <w:rsid w:val="7A4B5997"/>
    <w:rsid w:val="7A6335B5"/>
    <w:rsid w:val="7A6B246A"/>
    <w:rsid w:val="7A8278A1"/>
    <w:rsid w:val="7A8A28F0"/>
    <w:rsid w:val="7AA17C39"/>
    <w:rsid w:val="7AD61D67"/>
    <w:rsid w:val="7AE2206E"/>
    <w:rsid w:val="7AE55D78"/>
    <w:rsid w:val="7B095F0A"/>
    <w:rsid w:val="7B110F97"/>
    <w:rsid w:val="7B3245A6"/>
    <w:rsid w:val="7B4F7695"/>
    <w:rsid w:val="7B721782"/>
    <w:rsid w:val="7B8436D5"/>
    <w:rsid w:val="7B957C37"/>
    <w:rsid w:val="7B9F2DBF"/>
    <w:rsid w:val="7BA06143"/>
    <w:rsid w:val="7BAD0F8C"/>
    <w:rsid w:val="7BAF3157"/>
    <w:rsid w:val="7BB06386"/>
    <w:rsid w:val="7BB75966"/>
    <w:rsid w:val="7BC82AD2"/>
    <w:rsid w:val="7BE47021"/>
    <w:rsid w:val="7BEE5100"/>
    <w:rsid w:val="7C144E11"/>
    <w:rsid w:val="7C2B0C57"/>
    <w:rsid w:val="7C4A67DB"/>
    <w:rsid w:val="7C6333F8"/>
    <w:rsid w:val="7C7A4BE6"/>
    <w:rsid w:val="7C84725B"/>
    <w:rsid w:val="7C8F7CBC"/>
    <w:rsid w:val="7CA13F21"/>
    <w:rsid w:val="7CC04CEF"/>
    <w:rsid w:val="7D221B66"/>
    <w:rsid w:val="7D420CFA"/>
    <w:rsid w:val="7D474AC8"/>
    <w:rsid w:val="7D4C6A40"/>
    <w:rsid w:val="7D5805D4"/>
    <w:rsid w:val="7D5841B8"/>
    <w:rsid w:val="7DB859C6"/>
    <w:rsid w:val="7DD10836"/>
    <w:rsid w:val="7DD94C4C"/>
    <w:rsid w:val="7DDB3462"/>
    <w:rsid w:val="7DDC5FCD"/>
    <w:rsid w:val="7DF84014"/>
    <w:rsid w:val="7E146CC2"/>
    <w:rsid w:val="7E18353C"/>
    <w:rsid w:val="7E3C03A5"/>
    <w:rsid w:val="7E3E411D"/>
    <w:rsid w:val="7E3F1C43"/>
    <w:rsid w:val="7E5847A7"/>
    <w:rsid w:val="7E7933A7"/>
    <w:rsid w:val="7E8E075C"/>
    <w:rsid w:val="7E924798"/>
    <w:rsid w:val="7EA321D2"/>
    <w:rsid w:val="7EB968AF"/>
    <w:rsid w:val="7EC16AFC"/>
    <w:rsid w:val="7EF026B4"/>
    <w:rsid w:val="7F211349"/>
    <w:rsid w:val="7F3F5E42"/>
    <w:rsid w:val="7F437511"/>
    <w:rsid w:val="7F4514DB"/>
    <w:rsid w:val="7F482D79"/>
    <w:rsid w:val="7F8506AE"/>
    <w:rsid w:val="7FAB3A34"/>
    <w:rsid w:val="7FB64635"/>
    <w:rsid w:val="7FBF0BCE"/>
    <w:rsid w:val="7FDB208E"/>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qFormat="1" w:unhideWhenUsed="0" w:uiPriority="99"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75"/>
    <w:qFormat/>
    <w:uiPriority w:val="0"/>
    <w:pPr>
      <w:keepNext/>
      <w:keepLines/>
      <w:spacing w:before="260" w:after="260"/>
      <w:jc w:val="left"/>
      <w:outlineLvl w:val="1"/>
    </w:pPr>
    <w:rPr>
      <w:rFonts w:ascii="Arial" w:hAnsi="Arial"/>
      <w:b/>
      <w:bCs/>
      <w:sz w:val="32"/>
      <w:szCs w:val="32"/>
    </w:rPr>
  </w:style>
  <w:style w:type="paragraph" w:styleId="4">
    <w:name w:val="heading 3"/>
    <w:basedOn w:val="1"/>
    <w:next w:val="5"/>
    <w:link w:val="64"/>
    <w:qFormat/>
    <w:uiPriority w:val="0"/>
    <w:pPr>
      <w:keepNext/>
      <w:keepLines/>
      <w:spacing w:before="260" w:after="260" w:line="416" w:lineRule="auto"/>
      <w:outlineLvl w:val="2"/>
    </w:pPr>
    <w:rPr>
      <w:b/>
      <w:bCs/>
      <w:sz w:val="32"/>
      <w:szCs w:val="32"/>
    </w:rPr>
  </w:style>
  <w:style w:type="paragraph" w:styleId="6">
    <w:name w:val="heading 4"/>
    <w:basedOn w:val="1"/>
    <w:next w:val="1"/>
    <w:qFormat/>
    <w:uiPriority w:val="0"/>
    <w:pPr>
      <w:keepNext/>
      <w:keepLines/>
      <w:spacing w:before="280" w:after="290" w:line="376" w:lineRule="auto"/>
      <w:outlineLvl w:val="3"/>
    </w:pPr>
    <w:rPr>
      <w:rFonts w:ascii="等线 Light" w:hAnsi="等线 Light" w:eastAsia="等线 Light" w:cs="Times New Roman"/>
      <w:b/>
      <w:bCs/>
      <w:sz w:val="28"/>
      <w:szCs w:val="28"/>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5">
    <w:name w:val="Normal Indent"/>
    <w:basedOn w:val="1"/>
    <w:link w:val="69"/>
    <w:qFormat/>
    <w:uiPriority w:val="0"/>
    <w:pPr>
      <w:ind w:firstLine="420" w:firstLineChars="200"/>
    </w:pPr>
  </w:style>
  <w:style w:type="paragraph" w:styleId="7">
    <w:name w:val="index 8"/>
    <w:basedOn w:val="1"/>
    <w:next w:val="1"/>
    <w:qFormat/>
    <w:uiPriority w:val="0"/>
    <w:pPr>
      <w:ind w:left="3920" w:leftChars="1400"/>
      <w:jc w:val="left"/>
    </w:pPr>
  </w:style>
  <w:style w:type="paragraph" w:styleId="8">
    <w:name w:val="annotation text"/>
    <w:basedOn w:val="1"/>
    <w:link w:val="67"/>
    <w:qFormat/>
    <w:uiPriority w:val="0"/>
    <w:pPr>
      <w:jc w:val="left"/>
    </w:pPr>
    <w:rPr>
      <w:sz w:val="18"/>
      <w:szCs w:val="20"/>
    </w:rPr>
  </w:style>
  <w:style w:type="paragraph" w:styleId="9">
    <w:name w:val="Body Text 3"/>
    <w:basedOn w:val="1"/>
    <w:qFormat/>
    <w:uiPriority w:val="99"/>
    <w:pPr>
      <w:widowControl/>
      <w:jc w:val="center"/>
    </w:pPr>
    <w:rPr>
      <w:rFonts w:hAnsi="Symbol"/>
      <w:sz w:val="10"/>
      <w:szCs w:val="10"/>
    </w:rPr>
  </w:style>
  <w:style w:type="paragraph" w:styleId="10">
    <w:name w:val="Body Text"/>
    <w:basedOn w:val="1"/>
    <w:next w:val="11"/>
    <w:qFormat/>
    <w:uiPriority w:val="0"/>
    <w:pPr>
      <w:spacing w:after="120"/>
    </w:pPr>
  </w:style>
  <w:style w:type="paragraph" w:styleId="11">
    <w:name w:val="Body Text First Indent"/>
    <w:basedOn w:val="10"/>
    <w:qFormat/>
    <w:uiPriority w:val="0"/>
    <w:pPr>
      <w:ind w:firstLine="420" w:firstLineChars="100"/>
    </w:pPr>
  </w:style>
  <w:style w:type="paragraph" w:styleId="12">
    <w:name w:val="Body Text Indent"/>
    <w:basedOn w:val="1"/>
    <w:link w:val="68"/>
    <w:qFormat/>
    <w:uiPriority w:val="0"/>
    <w:pPr>
      <w:ind w:firstLine="630"/>
    </w:pPr>
    <w:rPr>
      <w:sz w:val="32"/>
      <w:szCs w:val="20"/>
    </w:rPr>
  </w:style>
  <w:style w:type="paragraph" w:styleId="13">
    <w:name w:val="Block Text"/>
    <w:basedOn w:val="1"/>
    <w:next w:val="6"/>
    <w:qFormat/>
    <w:uiPriority w:val="0"/>
    <w:pPr>
      <w:spacing w:after="120"/>
    </w:pPr>
  </w:style>
  <w:style w:type="paragraph" w:styleId="14">
    <w:name w:val="toc 3"/>
    <w:basedOn w:val="1"/>
    <w:next w:val="1"/>
    <w:qFormat/>
    <w:uiPriority w:val="39"/>
    <w:pPr>
      <w:ind w:left="840" w:leftChars="400"/>
    </w:pPr>
  </w:style>
  <w:style w:type="paragraph" w:styleId="15">
    <w:name w:val="Plain Text"/>
    <w:basedOn w:val="1"/>
    <w:link w:val="59"/>
    <w:qFormat/>
    <w:uiPriority w:val="0"/>
    <w:pPr>
      <w:autoSpaceDE w:val="0"/>
      <w:autoSpaceDN w:val="0"/>
      <w:adjustRightInd w:val="0"/>
    </w:pPr>
    <w:rPr>
      <w:rFonts w:ascii="宋体" w:hAnsi="Tms Rmn"/>
      <w:kern w:val="0"/>
      <w:szCs w:val="20"/>
    </w:rPr>
  </w:style>
  <w:style w:type="paragraph" w:styleId="16">
    <w:name w:val="Body Text Indent 2"/>
    <w:basedOn w:val="1"/>
    <w:qFormat/>
    <w:uiPriority w:val="0"/>
    <w:pPr>
      <w:spacing w:after="120" w:line="480" w:lineRule="auto"/>
      <w:ind w:left="420" w:leftChars="200"/>
    </w:pPr>
  </w:style>
  <w:style w:type="paragraph" w:styleId="17">
    <w:name w:val="Balloon Text"/>
    <w:basedOn w:val="1"/>
    <w:semiHidden/>
    <w:qFormat/>
    <w:uiPriority w:val="0"/>
    <w:rPr>
      <w:sz w:val="18"/>
      <w:szCs w:val="18"/>
    </w:rPr>
  </w:style>
  <w:style w:type="paragraph" w:styleId="18">
    <w:name w:val="footer"/>
    <w:basedOn w:val="1"/>
    <w:link w:val="70"/>
    <w:qFormat/>
    <w:uiPriority w:val="99"/>
    <w:pPr>
      <w:tabs>
        <w:tab w:val="center" w:pos="4153"/>
        <w:tab w:val="right" w:pos="8306"/>
      </w:tabs>
      <w:snapToGrid w:val="0"/>
      <w:jc w:val="left"/>
    </w:pPr>
    <w:rPr>
      <w:sz w:val="18"/>
      <w:szCs w:val="20"/>
    </w:rPr>
  </w:style>
  <w:style w:type="paragraph" w:styleId="19">
    <w:name w:val="header"/>
    <w:basedOn w:val="1"/>
    <w:link w:val="74"/>
    <w:qFormat/>
    <w:uiPriority w:val="0"/>
    <w:pPr>
      <w:pBdr>
        <w:bottom w:val="single" w:color="auto" w:sz="6" w:space="1"/>
      </w:pBdr>
      <w:tabs>
        <w:tab w:val="center" w:pos="4153"/>
        <w:tab w:val="right" w:pos="8306"/>
      </w:tabs>
      <w:snapToGrid w:val="0"/>
      <w:jc w:val="center"/>
    </w:pPr>
    <w:rPr>
      <w:sz w:val="18"/>
      <w:szCs w:val="20"/>
    </w:rPr>
  </w:style>
  <w:style w:type="paragraph" w:styleId="20">
    <w:name w:val="toc 1"/>
    <w:basedOn w:val="1"/>
    <w:next w:val="1"/>
    <w:qFormat/>
    <w:uiPriority w:val="39"/>
  </w:style>
  <w:style w:type="paragraph" w:styleId="21">
    <w:name w:val="Body Text Indent 3"/>
    <w:basedOn w:val="1"/>
    <w:link w:val="58"/>
    <w:qFormat/>
    <w:uiPriority w:val="0"/>
    <w:pPr>
      <w:spacing w:after="120"/>
      <w:ind w:left="420" w:leftChars="200"/>
    </w:pPr>
    <w:rPr>
      <w:sz w:val="16"/>
      <w:szCs w:val="16"/>
    </w:rPr>
  </w:style>
  <w:style w:type="paragraph" w:styleId="22">
    <w:name w:val="toc 2"/>
    <w:basedOn w:val="1"/>
    <w:next w:val="1"/>
    <w:qFormat/>
    <w:uiPriority w:val="39"/>
    <w:pPr>
      <w:ind w:left="420" w:leftChars="200"/>
    </w:pPr>
  </w:style>
  <w:style w:type="paragraph" w:styleId="23">
    <w:name w:val="Body Text 2"/>
    <w:basedOn w:val="1"/>
    <w:next w:val="10"/>
    <w:qFormat/>
    <w:uiPriority w:val="0"/>
    <w:pPr>
      <w:widowControl w:val="0"/>
      <w:spacing w:after="120" w:line="480" w:lineRule="auto"/>
      <w:ind w:firstLine="560" w:firstLineChars="200"/>
      <w:jc w:val="both"/>
    </w:pPr>
    <w:rPr>
      <w:kern w:val="2"/>
      <w:sz w:val="24"/>
      <w:szCs w:val="24"/>
      <w:lang w:val="en-US" w:eastAsia="zh-CN" w:bidi="ar-SA"/>
    </w:rPr>
  </w:style>
  <w:style w:type="paragraph" w:styleId="24">
    <w:name w:val="Normal (Web)"/>
    <w:basedOn w:val="1"/>
    <w:qFormat/>
    <w:uiPriority w:val="0"/>
    <w:pPr>
      <w:widowControl/>
      <w:spacing w:before="100" w:beforeAutospacing="1" w:after="100" w:afterAutospacing="1"/>
      <w:jc w:val="left"/>
    </w:pPr>
    <w:rPr>
      <w:rFonts w:ascii="宋体" w:hAnsi="宋体"/>
      <w:kern w:val="0"/>
      <w:sz w:val="18"/>
      <w:szCs w:val="18"/>
    </w:rPr>
  </w:style>
  <w:style w:type="paragraph" w:styleId="25">
    <w:name w:val="Title"/>
    <w:basedOn w:val="1"/>
    <w:next w:val="1"/>
    <w:link w:val="61"/>
    <w:qFormat/>
    <w:uiPriority w:val="0"/>
    <w:pPr>
      <w:spacing w:before="240" w:after="60"/>
      <w:jc w:val="center"/>
      <w:outlineLvl w:val="0"/>
    </w:pPr>
    <w:rPr>
      <w:rFonts w:ascii="Cambria" w:hAnsi="Cambria"/>
      <w:b/>
      <w:bCs/>
      <w:sz w:val="32"/>
      <w:szCs w:val="32"/>
    </w:rPr>
  </w:style>
  <w:style w:type="paragraph" w:styleId="26">
    <w:name w:val="annotation subject"/>
    <w:basedOn w:val="8"/>
    <w:next w:val="8"/>
    <w:link w:val="66"/>
    <w:qFormat/>
    <w:uiPriority w:val="0"/>
    <w:rPr>
      <w:b/>
      <w:bCs/>
      <w:sz w:val="21"/>
      <w:szCs w:val="24"/>
      <w:lang w:val="en-US" w:eastAsia="zh-CN"/>
    </w:rPr>
  </w:style>
  <w:style w:type="paragraph" w:styleId="27">
    <w:name w:val="Body Text First Indent 2"/>
    <w:basedOn w:val="12"/>
    <w:unhideWhenUsed/>
    <w:qFormat/>
    <w:uiPriority w:val="99"/>
    <w:pPr>
      <w:ind w:firstLine="420"/>
    </w:pPr>
  </w:style>
  <w:style w:type="table" w:styleId="29">
    <w:name w:val="Table Grid"/>
    <w:basedOn w:val="2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1">
    <w:name w:val="Strong"/>
    <w:basedOn w:val="30"/>
    <w:qFormat/>
    <w:uiPriority w:val="0"/>
    <w:rPr>
      <w:b/>
    </w:rPr>
  </w:style>
  <w:style w:type="character" w:styleId="32">
    <w:name w:val="page number"/>
    <w:basedOn w:val="30"/>
    <w:qFormat/>
    <w:uiPriority w:val="0"/>
  </w:style>
  <w:style w:type="character" w:styleId="33">
    <w:name w:val="Hyperlink"/>
    <w:qFormat/>
    <w:uiPriority w:val="99"/>
    <w:rPr>
      <w:color w:val="0000FF"/>
      <w:u w:val="single"/>
    </w:rPr>
  </w:style>
  <w:style w:type="character" w:styleId="34">
    <w:name w:val="annotation reference"/>
    <w:basedOn w:val="30"/>
    <w:qFormat/>
    <w:uiPriority w:val="0"/>
    <w:rPr>
      <w:sz w:val="21"/>
      <w:szCs w:val="21"/>
    </w:rPr>
  </w:style>
  <w:style w:type="paragraph" w:customStyle="1" w:styleId="35">
    <w:name w:val="标题 5（有编号）（绿盟科技）"/>
    <w:basedOn w:val="1"/>
    <w:next w:val="36"/>
    <w:qFormat/>
    <w:uiPriority w:val="0"/>
    <w:pPr>
      <w:keepNext/>
      <w:keepLines/>
      <w:numPr>
        <w:ilvl w:val="4"/>
        <w:numId w:val="1"/>
      </w:numPr>
      <w:tabs>
        <w:tab w:val="left" w:pos="0"/>
      </w:tabs>
      <w:spacing w:before="280" w:after="156" w:line="377" w:lineRule="auto"/>
      <w:jc w:val="left"/>
      <w:outlineLvl w:val="4"/>
    </w:pPr>
    <w:rPr>
      <w:rFonts w:ascii="Arial" w:hAnsi="Arial" w:eastAsia="黑体"/>
      <w:b/>
      <w:kern w:val="0"/>
      <w:sz w:val="24"/>
      <w:szCs w:val="28"/>
    </w:rPr>
  </w:style>
  <w:style w:type="paragraph" w:customStyle="1" w:styleId="36">
    <w:name w:val="正文（绿盟科技）"/>
    <w:next w:val="1"/>
    <w:qFormat/>
    <w:uiPriority w:val="0"/>
    <w:pPr>
      <w:spacing w:line="300" w:lineRule="auto"/>
    </w:pPr>
    <w:rPr>
      <w:rFonts w:ascii="Arial" w:hAnsi="Arial" w:eastAsia="宋体" w:cs="黑体"/>
      <w:sz w:val="21"/>
      <w:szCs w:val="21"/>
      <w:lang w:val="en-US" w:eastAsia="zh-CN" w:bidi="ar-SA"/>
    </w:rPr>
  </w:style>
  <w:style w:type="paragraph" w:customStyle="1" w:styleId="37">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styleId="38">
    <w:name w:val="List Paragraph"/>
    <w:basedOn w:val="1"/>
    <w:link w:val="62"/>
    <w:qFormat/>
    <w:uiPriority w:val="0"/>
    <w:pPr>
      <w:ind w:firstLine="420" w:firstLineChars="200"/>
    </w:pPr>
  </w:style>
  <w:style w:type="paragraph" w:customStyle="1" w:styleId="39">
    <w:name w:val="UserStyle_0"/>
    <w:basedOn w:val="1"/>
    <w:qFormat/>
    <w:uiPriority w:val="0"/>
    <w:rPr>
      <w:rFonts w:ascii="宋体" w:hAnsi="宋体"/>
      <w:sz w:val="22"/>
      <w:szCs w:val="22"/>
      <w:lang w:val="zh-CN" w:bidi="zh-CN"/>
    </w:rPr>
  </w:style>
  <w:style w:type="paragraph" w:customStyle="1" w:styleId="40">
    <w:name w:val="表格"/>
    <w:basedOn w:val="1"/>
    <w:qFormat/>
    <w:uiPriority w:val="0"/>
    <w:pPr>
      <w:spacing w:line="400" w:lineRule="exact"/>
    </w:pPr>
    <w:rPr>
      <w:sz w:val="24"/>
    </w:rPr>
  </w:style>
  <w:style w:type="paragraph" w:customStyle="1" w:styleId="41">
    <w:name w:val="WPSOffice手动目录 1"/>
    <w:qFormat/>
    <w:uiPriority w:val="0"/>
    <w:rPr>
      <w:rFonts w:ascii="Times New Roman" w:hAnsi="Times New Roman" w:eastAsia="宋体" w:cs="Times New Roman"/>
      <w:lang w:val="en-US" w:eastAsia="zh-CN" w:bidi="ar-SA"/>
    </w:rPr>
  </w:style>
  <w:style w:type="paragraph" w:customStyle="1" w:styleId="42">
    <w:name w:val="正文空2格  1."/>
    <w:basedOn w:val="1"/>
    <w:qFormat/>
    <w:uiPriority w:val="0"/>
    <w:pPr>
      <w:adjustRightInd w:val="0"/>
      <w:spacing w:line="360" w:lineRule="auto"/>
      <w:ind w:firstLine="480" w:firstLineChars="200"/>
      <w:textAlignment w:val="baseline"/>
    </w:pPr>
    <w:rPr>
      <w:rFonts w:ascii="宋体" w:eastAsia="仿宋" w:cs="宋体"/>
      <w:kern w:val="0"/>
      <w:sz w:val="28"/>
      <w:szCs w:val="20"/>
    </w:rPr>
  </w:style>
  <w:style w:type="paragraph" w:customStyle="1" w:styleId="43">
    <w:name w:val="13、表格内居中正文"/>
    <w:basedOn w:val="1"/>
    <w:qFormat/>
    <w:uiPriority w:val="0"/>
    <w:pPr>
      <w:tabs>
        <w:tab w:val="left" w:pos="0"/>
      </w:tabs>
      <w:wordWrap w:val="0"/>
      <w:topLinePunct/>
      <w:spacing w:line="360" w:lineRule="exact"/>
      <w:jc w:val="center"/>
    </w:pPr>
    <w:rPr>
      <w:rFonts w:ascii="宋体" w:hAnsi="宋体"/>
    </w:rPr>
  </w:style>
  <w:style w:type="paragraph" w:customStyle="1" w:styleId="44">
    <w:name w:val="BodyText"/>
    <w:basedOn w:val="1"/>
    <w:next w:val="1"/>
    <w:qFormat/>
    <w:uiPriority w:val="0"/>
    <w:pPr>
      <w:spacing w:before="1"/>
      <w:ind w:left="740"/>
    </w:pPr>
    <w:rPr>
      <w:rFonts w:ascii="宋体" w:hAnsi="宋体"/>
      <w:sz w:val="24"/>
      <w:lang w:val="zh-CN" w:bidi="zh-CN"/>
    </w:rPr>
  </w:style>
  <w:style w:type="paragraph" w:customStyle="1" w:styleId="45">
    <w:name w:val="Heading1"/>
    <w:basedOn w:val="1"/>
    <w:next w:val="1"/>
    <w:qFormat/>
    <w:uiPriority w:val="0"/>
    <w:pPr>
      <w:spacing w:before="2"/>
      <w:ind w:left="1894" w:hanging="606"/>
    </w:pPr>
    <w:rPr>
      <w:rFonts w:ascii="宋体" w:hAnsi="宋体" w:cs="宋体"/>
      <w:b/>
      <w:bCs/>
      <w:sz w:val="24"/>
      <w:lang w:val="zh-CN" w:bidi="zh-CN"/>
    </w:rPr>
  </w:style>
  <w:style w:type="paragraph" w:customStyle="1" w:styleId="46">
    <w:name w:val="12、表格内左对齐正文"/>
    <w:basedOn w:val="1"/>
    <w:qFormat/>
    <w:uiPriority w:val="0"/>
    <w:pPr>
      <w:tabs>
        <w:tab w:val="left" w:pos="0"/>
      </w:tabs>
      <w:wordWrap w:val="0"/>
      <w:topLinePunct/>
      <w:spacing w:line="360" w:lineRule="exact"/>
      <w:ind w:left="48" w:leftChars="20"/>
    </w:pPr>
    <w:rPr>
      <w:rFonts w:ascii="宋体" w:hAnsi="宋体"/>
      <w:snapToGrid w:val="0"/>
    </w:rPr>
  </w:style>
  <w:style w:type="paragraph" w:customStyle="1" w:styleId="47">
    <w:name w:val="179"/>
    <w:basedOn w:val="1"/>
    <w:qFormat/>
    <w:uiPriority w:val="0"/>
    <w:pPr>
      <w:spacing w:before="1"/>
      <w:ind w:left="740" w:firstLine="559"/>
    </w:pPr>
    <w:rPr>
      <w:rFonts w:ascii="宋体" w:hAnsi="宋体"/>
      <w:sz w:val="22"/>
      <w:szCs w:val="22"/>
      <w:lang w:val="zh-CN" w:bidi="zh-CN"/>
    </w:rPr>
  </w:style>
  <w:style w:type="paragraph" w:customStyle="1" w:styleId="48">
    <w:name w:val="01、普通正文"/>
    <w:basedOn w:val="1"/>
    <w:qFormat/>
    <w:uiPriority w:val="0"/>
    <w:pPr>
      <w:tabs>
        <w:tab w:val="left" w:pos="0"/>
      </w:tabs>
      <w:wordWrap w:val="0"/>
      <w:topLinePunct/>
    </w:pPr>
    <w:rPr>
      <w:rFonts w:ascii="宋体" w:hAnsi="宋体"/>
      <w:snapToGrid w:val="0"/>
    </w:rPr>
  </w:style>
  <w:style w:type="paragraph" w:customStyle="1" w:styleId="49">
    <w:name w:val="正文首行缩进两字符"/>
    <w:basedOn w:val="1"/>
    <w:link w:val="73"/>
    <w:qFormat/>
    <w:uiPriority w:val="0"/>
    <w:pPr>
      <w:spacing w:line="360" w:lineRule="auto"/>
      <w:ind w:firstLine="200" w:firstLineChars="200"/>
    </w:pPr>
  </w:style>
  <w:style w:type="paragraph" w:customStyle="1" w:styleId="50">
    <w:name w:val="GW-正文"/>
    <w:basedOn w:val="1"/>
    <w:link w:val="72"/>
    <w:qFormat/>
    <w:uiPriority w:val="0"/>
    <w:pPr>
      <w:spacing w:line="360" w:lineRule="auto"/>
      <w:ind w:firstLine="200" w:firstLineChars="200"/>
    </w:pPr>
    <w:rPr>
      <w:rFonts w:eastAsia="仿宋_GB2312"/>
      <w:sz w:val="24"/>
    </w:rPr>
  </w:style>
  <w:style w:type="paragraph" w:customStyle="1" w:styleId="51">
    <w:name w:val="_Style 42"/>
    <w:basedOn w:val="2"/>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52">
    <w:name w:val="Default"/>
    <w:qFormat/>
    <w:uiPriority w:val="99"/>
    <w:pPr>
      <w:widowControl w:val="0"/>
      <w:autoSpaceDE w:val="0"/>
      <w:autoSpaceDN w:val="0"/>
      <w:adjustRightInd w:val="0"/>
      <w:spacing w:line="360" w:lineRule="auto"/>
      <w:ind w:firstLine="147" w:firstLineChars="147"/>
      <w:jc w:val="both"/>
    </w:pPr>
    <w:rPr>
      <w:rFonts w:ascii="宋体" w:hAnsi="Arial" w:eastAsia="宋体" w:cs="Times New Roman"/>
      <w:color w:val="000000"/>
      <w:kern w:val="2"/>
      <w:sz w:val="24"/>
      <w:szCs w:val="24"/>
      <w:lang w:val="en-US" w:eastAsia="zh-CN" w:bidi="ar-SA"/>
    </w:rPr>
  </w:style>
  <w:style w:type="paragraph" w:customStyle="1" w:styleId="53">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54">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55">
    <w:name w:val="样式 首行缩进:  2 字符"/>
    <w:basedOn w:val="1"/>
    <w:link w:val="60"/>
    <w:qFormat/>
    <w:uiPriority w:val="0"/>
    <w:pPr>
      <w:spacing w:line="400" w:lineRule="exact"/>
      <w:ind w:firstLine="200" w:firstLineChars="200"/>
    </w:pPr>
    <w:rPr>
      <w:sz w:val="24"/>
    </w:rPr>
  </w:style>
  <w:style w:type="paragraph" w:customStyle="1" w:styleId="56">
    <w:name w:val="Char Char Char Char Char Char Char Char Char Char Char Char Char Char1 Char Char Char Char"/>
    <w:basedOn w:val="1"/>
    <w:qFormat/>
    <w:uiPriority w:val="0"/>
    <w:rPr>
      <w:szCs w:val="21"/>
    </w:rPr>
  </w:style>
  <w:style w:type="character" w:customStyle="1" w:styleId="57">
    <w:name w:val="16"/>
    <w:basedOn w:val="30"/>
    <w:qFormat/>
    <w:uiPriority w:val="0"/>
    <w:rPr>
      <w:rFonts w:hint="eastAsia" w:ascii="宋体" w:hAnsi="宋体" w:eastAsia="宋体"/>
      <w:color w:val="000000"/>
      <w:sz w:val="21"/>
      <w:szCs w:val="21"/>
    </w:rPr>
  </w:style>
  <w:style w:type="character" w:customStyle="1" w:styleId="58">
    <w:name w:val="正文文本缩进 3 Char"/>
    <w:basedOn w:val="30"/>
    <w:link w:val="21"/>
    <w:qFormat/>
    <w:uiPriority w:val="0"/>
    <w:rPr>
      <w:kern w:val="2"/>
      <w:sz w:val="16"/>
      <w:szCs w:val="16"/>
    </w:rPr>
  </w:style>
  <w:style w:type="character" w:customStyle="1" w:styleId="59">
    <w:name w:val="纯文本 Char"/>
    <w:link w:val="15"/>
    <w:unhideWhenUsed/>
    <w:qFormat/>
    <w:uiPriority w:val="0"/>
    <w:rPr>
      <w:rFonts w:ascii="宋体" w:hAnsi="Tms Rmn" w:eastAsia="宋体"/>
      <w:sz w:val="21"/>
      <w:lang w:val="en-US" w:eastAsia="zh-CN" w:bidi="ar-SA"/>
    </w:rPr>
  </w:style>
  <w:style w:type="character" w:customStyle="1" w:styleId="60">
    <w:name w:val="样式 首行缩进:  2 字符 Char"/>
    <w:link w:val="55"/>
    <w:qFormat/>
    <w:uiPriority w:val="0"/>
    <w:rPr>
      <w:rFonts w:cs="宋体"/>
      <w:kern w:val="2"/>
      <w:sz w:val="24"/>
      <w:szCs w:val="24"/>
    </w:rPr>
  </w:style>
  <w:style w:type="character" w:customStyle="1" w:styleId="61">
    <w:name w:val="标题 Char"/>
    <w:basedOn w:val="30"/>
    <w:link w:val="25"/>
    <w:qFormat/>
    <w:uiPriority w:val="0"/>
    <w:rPr>
      <w:rFonts w:ascii="Cambria" w:hAnsi="Cambria" w:cs="Times New Roman"/>
      <w:b/>
      <w:bCs/>
      <w:kern w:val="2"/>
      <w:sz w:val="32"/>
      <w:szCs w:val="32"/>
    </w:rPr>
  </w:style>
  <w:style w:type="character" w:customStyle="1" w:styleId="62">
    <w:name w:val="列出段落 Char"/>
    <w:link w:val="38"/>
    <w:qFormat/>
    <w:uiPriority w:val="0"/>
    <w:rPr>
      <w:rFonts w:eastAsia="宋体"/>
      <w:kern w:val="2"/>
      <w:sz w:val="21"/>
      <w:szCs w:val="24"/>
      <w:lang w:val="en-US" w:eastAsia="zh-CN" w:bidi="ar-SA"/>
    </w:rPr>
  </w:style>
  <w:style w:type="character" w:customStyle="1" w:styleId="63">
    <w:name w:val="NormalCharacter"/>
    <w:qFormat/>
    <w:uiPriority w:val="0"/>
  </w:style>
  <w:style w:type="character" w:customStyle="1" w:styleId="64">
    <w:name w:val="标题 3 Char"/>
    <w:basedOn w:val="30"/>
    <w:link w:val="4"/>
    <w:qFormat/>
    <w:uiPriority w:val="0"/>
    <w:rPr>
      <w:b/>
      <w:bCs/>
      <w:kern w:val="2"/>
      <w:sz w:val="32"/>
      <w:szCs w:val="32"/>
    </w:rPr>
  </w:style>
  <w:style w:type="character" w:customStyle="1" w:styleId="65">
    <w:name w:val="批注文字 Char1"/>
    <w:qFormat/>
    <w:uiPriority w:val="0"/>
    <w:rPr>
      <w:kern w:val="2"/>
      <w:sz w:val="18"/>
      <w:lang w:bidi="ar-SA"/>
    </w:rPr>
  </w:style>
  <w:style w:type="character" w:customStyle="1" w:styleId="66">
    <w:name w:val="批注主题 Char"/>
    <w:basedOn w:val="67"/>
    <w:link w:val="26"/>
    <w:qFormat/>
    <w:uiPriority w:val="0"/>
    <w:rPr>
      <w:b/>
      <w:bCs/>
      <w:sz w:val="21"/>
      <w:szCs w:val="24"/>
    </w:rPr>
  </w:style>
  <w:style w:type="character" w:customStyle="1" w:styleId="67">
    <w:name w:val="批注文字 Char"/>
    <w:link w:val="8"/>
    <w:qFormat/>
    <w:uiPriority w:val="0"/>
    <w:rPr>
      <w:kern w:val="2"/>
      <w:sz w:val="18"/>
      <w:lang w:bidi="ar-SA"/>
    </w:rPr>
  </w:style>
  <w:style w:type="character" w:customStyle="1" w:styleId="68">
    <w:name w:val="正文文本缩进 Char"/>
    <w:link w:val="12"/>
    <w:qFormat/>
    <w:uiPriority w:val="0"/>
    <w:rPr>
      <w:rFonts w:eastAsia="宋体"/>
      <w:kern w:val="2"/>
      <w:sz w:val="32"/>
      <w:lang w:val="en-US" w:eastAsia="zh-CN" w:bidi="ar-SA"/>
    </w:rPr>
  </w:style>
  <w:style w:type="character" w:customStyle="1" w:styleId="69">
    <w:name w:val="正文缩进 Char"/>
    <w:link w:val="5"/>
    <w:qFormat/>
    <w:uiPriority w:val="0"/>
    <w:rPr>
      <w:rFonts w:eastAsia="宋体"/>
      <w:kern w:val="2"/>
      <w:sz w:val="21"/>
      <w:szCs w:val="24"/>
      <w:lang w:val="en-US" w:eastAsia="zh-CN" w:bidi="ar-SA"/>
    </w:rPr>
  </w:style>
  <w:style w:type="character" w:customStyle="1" w:styleId="70">
    <w:name w:val="页脚 Char"/>
    <w:link w:val="18"/>
    <w:qFormat/>
    <w:uiPriority w:val="99"/>
    <w:rPr>
      <w:rFonts w:eastAsia="宋体"/>
      <w:kern w:val="2"/>
      <w:sz w:val="18"/>
      <w:lang w:val="en-US" w:eastAsia="zh-CN" w:bidi="ar-SA"/>
    </w:rPr>
  </w:style>
  <w:style w:type="character" w:customStyle="1" w:styleId="71">
    <w:name w:val="Char Char9"/>
    <w:qFormat/>
    <w:uiPriority w:val="0"/>
    <w:rPr>
      <w:kern w:val="2"/>
      <w:sz w:val="21"/>
    </w:rPr>
  </w:style>
  <w:style w:type="character" w:customStyle="1" w:styleId="72">
    <w:name w:val="GW-正文 Char"/>
    <w:link w:val="50"/>
    <w:qFormat/>
    <w:uiPriority w:val="0"/>
    <w:rPr>
      <w:rFonts w:eastAsia="仿宋_GB2312"/>
      <w:kern w:val="2"/>
      <w:sz w:val="24"/>
      <w:szCs w:val="24"/>
      <w:lang w:val="en-US" w:eastAsia="zh-CN" w:bidi="ar-SA"/>
    </w:rPr>
  </w:style>
  <w:style w:type="character" w:customStyle="1" w:styleId="73">
    <w:name w:val="正文首行缩进两字符 Char Char"/>
    <w:link w:val="49"/>
    <w:qFormat/>
    <w:uiPriority w:val="0"/>
    <w:rPr>
      <w:kern w:val="2"/>
      <w:sz w:val="21"/>
      <w:szCs w:val="24"/>
    </w:rPr>
  </w:style>
  <w:style w:type="character" w:customStyle="1" w:styleId="74">
    <w:name w:val="页眉 Char"/>
    <w:link w:val="19"/>
    <w:qFormat/>
    <w:uiPriority w:val="0"/>
    <w:rPr>
      <w:rFonts w:eastAsia="宋体"/>
      <w:kern w:val="2"/>
      <w:sz w:val="18"/>
      <w:lang w:val="en-US" w:eastAsia="zh-CN" w:bidi="ar-SA"/>
    </w:rPr>
  </w:style>
  <w:style w:type="character" w:customStyle="1" w:styleId="75">
    <w:name w:val="标题 2 Char"/>
    <w:basedOn w:val="30"/>
    <w:link w:val="3"/>
    <w:qFormat/>
    <w:uiPriority w:val="0"/>
    <w:rPr>
      <w:rFonts w:ascii="Arial" w:hAnsi="Arial" w:eastAsia="宋体"/>
      <w:b/>
      <w:bCs/>
      <w:kern w:val="2"/>
      <w:sz w:val="32"/>
      <w:szCs w:val="32"/>
    </w:rPr>
  </w:style>
  <w:style w:type="character" w:customStyle="1" w:styleId="76">
    <w:name w:val="（符号）邀请函中一、"/>
    <w:basedOn w:val="30"/>
    <w:qFormat/>
    <w:uiPriority w:val="0"/>
    <w:rPr>
      <w:rFonts w:ascii="黑体" w:hAnsi="黑体" w:eastAsia="黑体"/>
      <w:b/>
      <w:bCs/>
      <w:sz w:val="24"/>
    </w:rPr>
  </w:style>
  <w:style w:type="character" w:customStyle="1" w:styleId="77">
    <w:name w:val="15"/>
    <w:basedOn w:val="30"/>
    <w:qFormat/>
    <w:uiPriority w:val="0"/>
    <w:rPr>
      <w:rFonts w:hint="eastAsia" w:ascii="宋体" w:hAnsi="宋体" w:eastAsia="宋体"/>
      <w:color w:val="FF0000"/>
      <w:sz w:val="21"/>
      <w:szCs w:val="21"/>
    </w:rPr>
  </w:style>
  <w:style w:type="paragraph" w:customStyle="1" w:styleId="78">
    <w:name w:val="修订1"/>
    <w:hidden/>
    <w:unhideWhenUsed/>
    <w:qFormat/>
    <w:uiPriority w:val="99"/>
    <w:rPr>
      <w:rFonts w:ascii="Times New Roman" w:hAnsi="Times New Roman" w:eastAsia="宋体" w:cs="Times New Roman"/>
      <w:kern w:val="2"/>
      <w:sz w:val="21"/>
      <w:szCs w:val="24"/>
      <w:lang w:val="en-US" w:eastAsia="zh-CN" w:bidi="ar-SA"/>
    </w:rPr>
  </w:style>
  <w:style w:type="paragraph" w:customStyle="1" w:styleId="79">
    <w:name w:val="Plain Text1"/>
    <w:qFormat/>
    <w:uiPriority w:val="99"/>
    <w:pPr>
      <w:widowControl w:val="0"/>
      <w:adjustRightInd w:val="0"/>
      <w:textAlignment w:val="baseline"/>
    </w:pPr>
    <w:rPr>
      <w:rFonts w:ascii="宋体" w:hAnsi="Courier New" w:eastAsia="宋体" w:cs="宋体"/>
      <w:kern w:val="2"/>
      <w:sz w:val="24"/>
      <w:szCs w:val="24"/>
      <w:lang w:val="en-US" w:eastAsia="zh-CN" w:bidi="ar-SA"/>
    </w:rPr>
  </w:style>
  <w:style w:type="paragraph" w:customStyle="1" w:styleId="80">
    <w:name w:val="样式 标题 2 + Times New Roman 四号 非加粗 段前: 5 磅 段后: 0 磅 行距: 固定值 20..."/>
    <w:qFormat/>
    <w:uiPriority w:val="99"/>
    <w:pPr>
      <w:keepNext/>
      <w:keepLines/>
      <w:widowControl w:val="0"/>
      <w:spacing w:before="100" w:after="120" w:line="400" w:lineRule="exact"/>
      <w:jc w:val="center"/>
      <w:outlineLvl w:val="1"/>
    </w:pPr>
    <w:rPr>
      <w:rFonts w:ascii="Times New Roman" w:hAnsi="Times New Roman" w:eastAsia="黑体" w:cs="宋体"/>
      <w:bCs/>
      <w:sz w:val="28"/>
      <w:szCs w:val="32"/>
      <w:lang w:val="en-US" w:eastAsia="zh-CN" w:bidi="ar-SA"/>
    </w:rPr>
  </w:style>
  <w:style w:type="paragraph" w:customStyle="1" w:styleId="81">
    <w:name w:val="普通文本"/>
    <w:basedOn w:val="1"/>
    <w:autoRedefine/>
    <w:qFormat/>
    <w:uiPriority w:val="0"/>
    <w:pPr>
      <w:widowControl/>
      <w:tabs>
        <w:tab w:val="left" w:pos="4200"/>
      </w:tabs>
      <w:kinsoku w:val="0"/>
      <w:autoSpaceDE w:val="0"/>
      <w:autoSpaceDN w:val="0"/>
      <w:adjustRightInd w:val="0"/>
      <w:snapToGrid w:val="0"/>
      <w:spacing w:line="560" w:lineRule="exact"/>
      <w:ind w:firstLine="560" w:firstLineChars="200"/>
      <w:textAlignment w:val="baseline"/>
    </w:pPr>
    <w:rPr>
      <w:rFonts w:ascii="仿宋" w:hAnsi="仿宋" w:eastAsia="仿宋" w:cs="仿宋"/>
      <w:bCs/>
      <w:snapToGrid w:val="0"/>
      <w:color w:val="000000"/>
      <w:kern w:val="0"/>
      <w:sz w:val="28"/>
      <w:szCs w:val="21"/>
    </w:rPr>
  </w:style>
  <w:style w:type="paragraph" w:customStyle="1" w:styleId="82">
    <w:name w:val="21、第三章“(一)”三级标题"/>
    <w:basedOn w:val="48"/>
    <w:qFormat/>
    <w:uiPriority w:val="0"/>
    <w:pPr>
      <w:pageBreakBefore/>
      <w:spacing w:before="50" w:beforeLines="50" w:after="50" w:afterLines="50"/>
      <w:jc w:val="center"/>
      <w:outlineLvl w:val="2"/>
    </w:pPr>
    <w:rPr>
      <w:b/>
      <w:sz w:val="28"/>
    </w:rPr>
  </w:style>
  <w:style w:type="paragraph" w:customStyle="1" w:styleId="83">
    <w:name w:val="03、“注：”正文(加粗，首行缩进2字符)"/>
    <w:basedOn w:val="48"/>
    <w:qFormat/>
    <w:uiPriority w:val="0"/>
    <w:pPr>
      <w:ind w:firstLine="480" w:firstLineChars="200"/>
    </w:pPr>
    <w:rPr>
      <w:b/>
    </w:rPr>
  </w:style>
  <w:style w:type="paragraph" w:customStyle="1" w:styleId="84">
    <w:name w:val="_正文段落"/>
    <w:basedOn w:val="1"/>
    <w:qFormat/>
    <w:uiPriority w:val="0"/>
    <w:pPr>
      <w:spacing w:beforeLines="15" w:afterLines="15" w:line="360" w:lineRule="auto"/>
      <w:ind w:firstLine="200" w:firstLineChars="200"/>
    </w:pPr>
    <w:rPr>
      <w:rFonts w:ascii="宋体" w:eastAsia="仿宋_GB2312"/>
      <w:kern w:val="0"/>
      <w:sz w:val="28"/>
    </w:rPr>
  </w:style>
  <w:style w:type="paragraph" w:customStyle="1" w:styleId="85">
    <w:name w:val="null3"/>
    <w:hidden/>
    <w:qFormat/>
    <w:uiPriority w:val="0"/>
    <w:rPr>
      <w:rFonts w:hint="eastAsia" w:asciiTheme="minorHAnsi" w:hAnsiTheme="minorHAnsi" w:eastAsiaTheme="minorEastAsia" w:cstheme="minorBidi"/>
      <w:lang w:val="en-US" w:eastAsia="zh-Han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26700;&#38754;\&#20160;&#37025;&#24066;&#22919;&#24188;&#20445;&#20581;&#38498;&#24314;&#35774;&#39033;&#30446;&#30149;&#25151;&#20648;&#29289;&#26588;&#37319;&#36141;&#39033;&#30446;XD%7b2020%7d016.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什邡市妇幼保健院建设项目病房储物柜采购项目XD{2020}016.wpt</Template>
  <Pages>1</Pages>
  <Words>2841</Words>
  <Characters>2897</Characters>
  <Lines>167</Lines>
  <Paragraphs>47</Paragraphs>
  <TotalTime>9</TotalTime>
  <ScaleCrop>false</ScaleCrop>
  <LinksUpToDate>false</LinksUpToDate>
  <CharactersWithSpaces>2924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2020-07-16T12:59:00Z</dcterms:created>
  <dc:creator>admin</dc:creator>
  <cp:lastModifiedBy>HuaTian</cp:lastModifiedBy>
  <cp:lastPrinted>2025-05-19T04:58:00Z</cp:lastPrinted>
  <dcterms:modified xsi:type="dcterms:W3CDTF">2025-10-11T10:00:21Z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69C2D45C10424F39835C8C19660F1A7A_13</vt:lpwstr>
  </property>
  <property fmtid="{D5CDD505-2E9C-101B-9397-08002B2CF9AE}" pid="4" name="KSOTemplateDocerSaveRecord">
    <vt:lpwstr>eyJoZGlkIjoiNGU2N2JjZWY0NTFhM2IzNTdiMGJmMmViNDZhY2NhZTMiLCJ1c2VySWQiOiI3MTQ0MDAwNjIifQ==</vt:lpwstr>
  </property>
</Properties>
</file>