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FD22BF">
      <w:pPr>
        <w:pStyle w:val="24"/>
        <w:widowControl/>
        <w:spacing w:before="226" w:beforeAutospacing="0" w:afterAutospacing="0" w:line="375" w:lineRule="atLeast"/>
        <w:jc w:val="both"/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</w:pPr>
      <w:bookmarkStart w:id="15" w:name="_GoBack"/>
      <w:bookmarkStart w:id="0" w:name="_Toc213397009"/>
      <w:bookmarkStart w:id="1" w:name="_Toc16365"/>
      <w:bookmarkStart w:id="2" w:name="_Toc25909"/>
      <w:bookmarkStart w:id="3" w:name="_Toc213496267"/>
      <w:bookmarkStart w:id="4" w:name="_Toc217446031"/>
      <w:bookmarkStart w:id="5" w:name="_Toc23062"/>
      <w:bookmarkStart w:id="6" w:name="_Toc17249"/>
      <w:bookmarkStart w:id="7" w:name="_Toc6233"/>
      <w:bookmarkStart w:id="8" w:name="_Toc213396759"/>
      <w:bookmarkStart w:id="9" w:name="_Toc213396945"/>
      <w:bookmarkStart w:id="10" w:name="_Toc27633"/>
      <w:bookmarkStart w:id="11" w:name="_Toc15949"/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  <w:t>2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p w14:paraId="533517A4">
      <w:pPr>
        <w:pStyle w:val="11"/>
        <w:ind w:firstLine="210"/>
        <w:jc w:val="center"/>
        <w:rPr>
          <w:rFonts w:hint="default" w:ascii="Cambria" w:hAnsi="Cambria" w:eastAsia="宋体"/>
          <w:b/>
          <w:bCs/>
          <w:color w:val="FF0000"/>
          <w:sz w:val="44"/>
          <w:szCs w:val="44"/>
          <w:highlight w:val="yellow"/>
          <w:lang w:val="en-US" w:eastAsia="zh-CN"/>
        </w:rPr>
      </w:pPr>
      <w:bookmarkStart w:id="12" w:name="_Toc217446057"/>
      <w:bookmarkStart w:id="13" w:name="_Toc183582232"/>
      <w:bookmarkStart w:id="14" w:name="_Toc183682369"/>
      <w:r>
        <w:rPr>
          <w:rFonts w:hint="eastAsia" w:ascii="Cambria" w:hAnsi="Cambria"/>
          <w:b/>
          <w:bCs/>
          <w:color w:val="auto"/>
          <w:sz w:val="44"/>
          <w:szCs w:val="44"/>
          <w:highlight w:val="none"/>
          <w:lang w:val="en-US" w:eastAsia="zh-CN"/>
        </w:rPr>
        <w:t>项目服务内容及要求</w:t>
      </w:r>
      <w:bookmarkEnd w:id="15"/>
    </w:p>
    <w:p w14:paraId="76A3FAD6">
      <w:pPr>
        <w:tabs>
          <w:tab w:val="left" w:pos="1620"/>
        </w:tabs>
        <w:spacing w:line="360" w:lineRule="auto"/>
        <w:ind w:firstLine="482" w:firstLineChars="200"/>
        <w:rPr>
          <w:rFonts w:hint="eastAsia" w:ascii="宋体" w:hAnsi="宋体" w:cs="宋体"/>
          <w:b/>
          <w:color w:val="auto"/>
          <w:sz w:val="24"/>
          <w:highlight w:val="none"/>
        </w:rPr>
      </w:pPr>
    </w:p>
    <w:bookmarkEnd w:id="12"/>
    <w:bookmarkEnd w:id="13"/>
    <w:bookmarkEnd w:id="14"/>
    <w:p w14:paraId="4F8E9089">
      <w:pPr>
        <w:spacing w:line="60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项目共计穿跨越广岳铁路、川青铁路14处（其中：穿跨越广岳铁路什邡段6处，穿跨越川青铁路什邡段8处）。</w:t>
      </w:r>
    </w:p>
    <w:p w14:paraId="4C677F62">
      <w:pPr>
        <w:spacing w:line="60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1、专项设计评估：工作内容:协助收集既有铁路竣工资料，提供技术指导协助管道设计单位完成铁路防护施工图设计，编制铁路影响评估报告，达到铁路主管部门审查要求。</w:t>
      </w:r>
    </w:p>
    <w:p w14:paraId="7FB7A869">
      <w:pPr>
        <w:spacing w:line="60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交付成果:铁路交叉专项设计影响评估报告;中国铁路成都局集团有限公司审查意见</w:t>
      </w:r>
    </w:p>
    <w:p w14:paraId="1157F4ED">
      <w:pPr>
        <w:spacing w:line="60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2、铁路防护设计：工作内容:协助收集既有铁路竣工资料，完成铁路防护施工图设计及施工图预算，达到铁路主管部门审查要求。</w:t>
      </w:r>
    </w:p>
    <w:p w14:paraId="38AF874C">
      <w:pPr>
        <w:spacing w:line="60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交付成果:施工图及施工图预算:中国铁路成都局集团有限公司审查意见</w:t>
      </w:r>
    </w:p>
    <w:p w14:paraId="54F7E09E">
      <w:pPr>
        <w:spacing w:line="60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3、专项爆破评估：工作内容:协助收集既有铁路竣工资料，提供技术指导协助施工单位编制爆破施组，编制铁路影响评估报告及爆破预算，达到铁路主管部门审查要求。</w:t>
      </w:r>
    </w:p>
    <w:p w14:paraId="4DBF807B">
      <w:pPr>
        <w:spacing w:line="60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交付成果:隧道爆破对铁路影响评估报告及爆破预算;中国铁路成都局集团有限公司审查意见</w:t>
      </w:r>
    </w:p>
    <w:sectPr>
      <w:headerReference r:id="rId3" w:type="default"/>
      <w:footerReference r:id="rId4" w:type="default"/>
      <w:type w:val="continuous"/>
      <w:pgSz w:w="11907" w:h="16839"/>
      <w:pgMar w:top="1247" w:right="1361" w:bottom="1247" w:left="136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20EA3DD-FA19-42FD-95A2-C9CC697A2EC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  <w:embedRegular r:id="rId2" w:fontKey="{914228B7-D125-4C91-9E3E-83E20EE0870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715852">
    <w:pPr>
      <w:pStyle w:val="18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0153EF3">
                          <w:pPr>
                            <w:pStyle w:val="1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- 42 -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UfJhJNABAACq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0153EF3">
                    <w:pPr>
                      <w:pStyle w:val="1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- 42 -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E5B9B">
    <w:pPr>
      <w:pStyle w:val="1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35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NotTrackMoves/>
  <w:attachedTemplate r:id="rId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iN2U4YWMyZmE3M2Y2NzhkYzJiNTNlZDBiNzhhYWUifQ=="/>
  </w:docVars>
  <w:rsids>
    <w:rsidRoot w:val="7B957C37"/>
    <w:rsid w:val="0000113A"/>
    <w:rsid w:val="00001660"/>
    <w:rsid w:val="00001C19"/>
    <w:rsid w:val="00001F66"/>
    <w:rsid w:val="00003430"/>
    <w:rsid w:val="00004B89"/>
    <w:rsid w:val="00012CD8"/>
    <w:rsid w:val="00013385"/>
    <w:rsid w:val="0001438F"/>
    <w:rsid w:val="00014483"/>
    <w:rsid w:val="00015AD4"/>
    <w:rsid w:val="000176E8"/>
    <w:rsid w:val="00021F2A"/>
    <w:rsid w:val="00022084"/>
    <w:rsid w:val="000222FA"/>
    <w:rsid w:val="0002293A"/>
    <w:rsid w:val="00022A34"/>
    <w:rsid w:val="00023E17"/>
    <w:rsid w:val="000246A1"/>
    <w:rsid w:val="00024A16"/>
    <w:rsid w:val="00026E80"/>
    <w:rsid w:val="00030DE6"/>
    <w:rsid w:val="00031286"/>
    <w:rsid w:val="00031558"/>
    <w:rsid w:val="00031696"/>
    <w:rsid w:val="00032335"/>
    <w:rsid w:val="00032783"/>
    <w:rsid w:val="00035636"/>
    <w:rsid w:val="00035948"/>
    <w:rsid w:val="00037D8E"/>
    <w:rsid w:val="000408C4"/>
    <w:rsid w:val="00041FE4"/>
    <w:rsid w:val="00042485"/>
    <w:rsid w:val="0004481D"/>
    <w:rsid w:val="000451F8"/>
    <w:rsid w:val="000462B4"/>
    <w:rsid w:val="00046697"/>
    <w:rsid w:val="0004677D"/>
    <w:rsid w:val="00047873"/>
    <w:rsid w:val="00050590"/>
    <w:rsid w:val="00051366"/>
    <w:rsid w:val="000520B6"/>
    <w:rsid w:val="000523DF"/>
    <w:rsid w:val="000526C6"/>
    <w:rsid w:val="00052B12"/>
    <w:rsid w:val="00053337"/>
    <w:rsid w:val="00054BA4"/>
    <w:rsid w:val="00055034"/>
    <w:rsid w:val="00055C21"/>
    <w:rsid w:val="000567A9"/>
    <w:rsid w:val="00056979"/>
    <w:rsid w:val="00057397"/>
    <w:rsid w:val="00061464"/>
    <w:rsid w:val="0006243C"/>
    <w:rsid w:val="0006264C"/>
    <w:rsid w:val="000626C7"/>
    <w:rsid w:val="000657E0"/>
    <w:rsid w:val="0006634F"/>
    <w:rsid w:val="0006738D"/>
    <w:rsid w:val="000712F2"/>
    <w:rsid w:val="000727F2"/>
    <w:rsid w:val="000731F0"/>
    <w:rsid w:val="000739F4"/>
    <w:rsid w:val="00073B7E"/>
    <w:rsid w:val="00074138"/>
    <w:rsid w:val="000743DD"/>
    <w:rsid w:val="0007588A"/>
    <w:rsid w:val="00081008"/>
    <w:rsid w:val="00081A37"/>
    <w:rsid w:val="00082AE2"/>
    <w:rsid w:val="00082B75"/>
    <w:rsid w:val="00083476"/>
    <w:rsid w:val="000834B0"/>
    <w:rsid w:val="00083953"/>
    <w:rsid w:val="000839BF"/>
    <w:rsid w:val="00084183"/>
    <w:rsid w:val="0008602F"/>
    <w:rsid w:val="000867B4"/>
    <w:rsid w:val="00086A4E"/>
    <w:rsid w:val="00090600"/>
    <w:rsid w:val="00090A00"/>
    <w:rsid w:val="00091C8E"/>
    <w:rsid w:val="00092B4C"/>
    <w:rsid w:val="000932AA"/>
    <w:rsid w:val="00093ABA"/>
    <w:rsid w:val="00093D6C"/>
    <w:rsid w:val="000958DC"/>
    <w:rsid w:val="000962DA"/>
    <w:rsid w:val="000A1518"/>
    <w:rsid w:val="000A1D01"/>
    <w:rsid w:val="000A2A84"/>
    <w:rsid w:val="000A32C6"/>
    <w:rsid w:val="000A3D02"/>
    <w:rsid w:val="000A3D83"/>
    <w:rsid w:val="000A4196"/>
    <w:rsid w:val="000A42C7"/>
    <w:rsid w:val="000A4B2E"/>
    <w:rsid w:val="000A4EA5"/>
    <w:rsid w:val="000A7857"/>
    <w:rsid w:val="000A7CC6"/>
    <w:rsid w:val="000B07DD"/>
    <w:rsid w:val="000B0E0C"/>
    <w:rsid w:val="000B0F4B"/>
    <w:rsid w:val="000B1683"/>
    <w:rsid w:val="000B1C2C"/>
    <w:rsid w:val="000B58C4"/>
    <w:rsid w:val="000B7FD8"/>
    <w:rsid w:val="000C00DD"/>
    <w:rsid w:val="000C0146"/>
    <w:rsid w:val="000C22DB"/>
    <w:rsid w:val="000C2EFC"/>
    <w:rsid w:val="000C3B13"/>
    <w:rsid w:val="000C405E"/>
    <w:rsid w:val="000C4129"/>
    <w:rsid w:val="000C468F"/>
    <w:rsid w:val="000C4762"/>
    <w:rsid w:val="000C5206"/>
    <w:rsid w:val="000C562F"/>
    <w:rsid w:val="000C5D2D"/>
    <w:rsid w:val="000C5FC0"/>
    <w:rsid w:val="000D03B4"/>
    <w:rsid w:val="000D0F0A"/>
    <w:rsid w:val="000D1170"/>
    <w:rsid w:val="000D1724"/>
    <w:rsid w:val="000D319D"/>
    <w:rsid w:val="000D4EFB"/>
    <w:rsid w:val="000D5382"/>
    <w:rsid w:val="000D6E25"/>
    <w:rsid w:val="000D705A"/>
    <w:rsid w:val="000D710C"/>
    <w:rsid w:val="000E0A69"/>
    <w:rsid w:val="000E583C"/>
    <w:rsid w:val="000E6476"/>
    <w:rsid w:val="000E6CD7"/>
    <w:rsid w:val="000F1CD4"/>
    <w:rsid w:val="000F1EEA"/>
    <w:rsid w:val="000F422B"/>
    <w:rsid w:val="000F45A9"/>
    <w:rsid w:val="000F6854"/>
    <w:rsid w:val="00100B7D"/>
    <w:rsid w:val="00100C85"/>
    <w:rsid w:val="00100FCD"/>
    <w:rsid w:val="0010108A"/>
    <w:rsid w:val="0010167E"/>
    <w:rsid w:val="00101CB5"/>
    <w:rsid w:val="001033D2"/>
    <w:rsid w:val="00105014"/>
    <w:rsid w:val="0010666F"/>
    <w:rsid w:val="00110C48"/>
    <w:rsid w:val="00110C85"/>
    <w:rsid w:val="001114EB"/>
    <w:rsid w:val="001116C7"/>
    <w:rsid w:val="00111F41"/>
    <w:rsid w:val="00114DE5"/>
    <w:rsid w:val="00114EBA"/>
    <w:rsid w:val="001150A5"/>
    <w:rsid w:val="001170C7"/>
    <w:rsid w:val="001212C2"/>
    <w:rsid w:val="0012276E"/>
    <w:rsid w:val="001239E7"/>
    <w:rsid w:val="00123E53"/>
    <w:rsid w:val="00123FC0"/>
    <w:rsid w:val="00125F3A"/>
    <w:rsid w:val="00126265"/>
    <w:rsid w:val="00126D87"/>
    <w:rsid w:val="00131BAD"/>
    <w:rsid w:val="00131F14"/>
    <w:rsid w:val="001329EB"/>
    <w:rsid w:val="001345C8"/>
    <w:rsid w:val="0013590F"/>
    <w:rsid w:val="00136485"/>
    <w:rsid w:val="00136D53"/>
    <w:rsid w:val="00142470"/>
    <w:rsid w:val="0014425B"/>
    <w:rsid w:val="001451F2"/>
    <w:rsid w:val="001464DD"/>
    <w:rsid w:val="001500D3"/>
    <w:rsid w:val="00150BFF"/>
    <w:rsid w:val="00151441"/>
    <w:rsid w:val="00152074"/>
    <w:rsid w:val="00153D4C"/>
    <w:rsid w:val="001549F2"/>
    <w:rsid w:val="0015550E"/>
    <w:rsid w:val="00156466"/>
    <w:rsid w:val="00156D44"/>
    <w:rsid w:val="001575FD"/>
    <w:rsid w:val="00161AEF"/>
    <w:rsid w:val="00162078"/>
    <w:rsid w:val="0016341A"/>
    <w:rsid w:val="001648CD"/>
    <w:rsid w:val="001652F8"/>
    <w:rsid w:val="00165833"/>
    <w:rsid w:val="00167ED2"/>
    <w:rsid w:val="00170C8C"/>
    <w:rsid w:val="001728D4"/>
    <w:rsid w:val="0017382C"/>
    <w:rsid w:val="00173B4E"/>
    <w:rsid w:val="001746B3"/>
    <w:rsid w:val="00175AEB"/>
    <w:rsid w:val="001763A5"/>
    <w:rsid w:val="001802CE"/>
    <w:rsid w:val="001836F5"/>
    <w:rsid w:val="0018382C"/>
    <w:rsid w:val="0018390E"/>
    <w:rsid w:val="00183F9B"/>
    <w:rsid w:val="00184D83"/>
    <w:rsid w:val="001853E7"/>
    <w:rsid w:val="00185A39"/>
    <w:rsid w:val="00185F2C"/>
    <w:rsid w:val="00186A43"/>
    <w:rsid w:val="00186AEA"/>
    <w:rsid w:val="001876EA"/>
    <w:rsid w:val="00187C36"/>
    <w:rsid w:val="00187D88"/>
    <w:rsid w:val="0019037D"/>
    <w:rsid w:val="00193802"/>
    <w:rsid w:val="00193E56"/>
    <w:rsid w:val="00195034"/>
    <w:rsid w:val="001961BF"/>
    <w:rsid w:val="00196A94"/>
    <w:rsid w:val="00196B7A"/>
    <w:rsid w:val="001974BF"/>
    <w:rsid w:val="0019756E"/>
    <w:rsid w:val="001A0BE4"/>
    <w:rsid w:val="001A4D34"/>
    <w:rsid w:val="001A4FDB"/>
    <w:rsid w:val="001A5A38"/>
    <w:rsid w:val="001A67F1"/>
    <w:rsid w:val="001A761A"/>
    <w:rsid w:val="001B053F"/>
    <w:rsid w:val="001B17C2"/>
    <w:rsid w:val="001B1F0F"/>
    <w:rsid w:val="001B22E9"/>
    <w:rsid w:val="001B334A"/>
    <w:rsid w:val="001B3620"/>
    <w:rsid w:val="001B3E78"/>
    <w:rsid w:val="001B4231"/>
    <w:rsid w:val="001B4B2D"/>
    <w:rsid w:val="001C2CAE"/>
    <w:rsid w:val="001C43F2"/>
    <w:rsid w:val="001C4A5B"/>
    <w:rsid w:val="001C5AF6"/>
    <w:rsid w:val="001D0F62"/>
    <w:rsid w:val="001D2331"/>
    <w:rsid w:val="001D3913"/>
    <w:rsid w:val="001E0521"/>
    <w:rsid w:val="001E0CB9"/>
    <w:rsid w:val="001E148C"/>
    <w:rsid w:val="001E3B05"/>
    <w:rsid w:val="001E5BB0"/>
    <w:rsid w:val="001E6EBF"/>
    <w:rsid w:val="001E6EC9"/>
    <w:rsid w:val="001E6EF9"/>
    <w:rsid w:val="001F035E"/>
    <w:rsid w:val="001F1E7D"/>
    <w:rsid w:val="001F2E29"/>
    <w:rsid w:val="001F2F69"/>
    <w:rsid w:val="001F492D"/>
    <w:rsid w:val="001F50A3"/>
    <w:rsid w:val="001F5698"/>
    <w:rsid w:val="001F64F5"/>
    <w:rsid w:val="001F79FC"/>
    <w:rsid w:val="001F7DBD"/>
    <w:rsid w:val="00203068"/>
    <w:rsid w:val="00205336"/>
    <w:rsid w:val="00206D18"/>
    <w:rsid w:val="0021013C"/>
    <w:rsid w:val="002108AC"/>
    <w:rsid w:val="002120D0"/>
    <w:rsid w:val="002125E6"/>
    <w:rsid w:val="002131F1"/>
    <w:rsid w:val="00215638"/>
    <w:rsid w:val="0021668E"/>
    <w:rsid w:val="00220283"/>
    <w:rsid w:val="00224333"/>
    <w:rsid w:val="002247C8"/>
    <w:rsid w:val="00224CDC"/>
    <w:rsid w:val="00225AF8"/>
    <w:rsid w:val="002270B2"/>
    <w:rsid w:val="00230304"/>
    <w:rsid w:val="00230D10"/>
    <w:rsid w:val="002320BC"/>
    <w:rsid w:val="002332EA"/>
    <w:rsid w:val="002342C9"/>
    <w:rsid w:val="00241AF6"/>
    <w:rsid w:val="0024220E"/>
    <w:rsid w:val="00242277"/>
    <w:rsid w:val="00244015"/>
    <w:rsid w:val="0024529B"/>
    <w:rsid w:val="00245E6C"/>
    <w:rsid w:val="002470DA"/>
    <w:rsid w:val="0025006F"/>
    <w:rsid w:val="00250692"/>
    <w:rsid w:val="002509D0"/>
    <w:rsid w:val="002510B3"/>
    <w:rsid w:val="002528CD"/>
    <w:rsid w:val="00252DDB"/>
    <w:rsid w:val="0025359C"/>
    <w:rsid w:val="002554B2"/>
    <w:rsid w:val="00255D4B"/>
    <w:rsid w:val="00262A61"/>
    <w:rsid w:val="00263B9A"/>
    <w:rsid w:val="00264E69"/>
    <w:rsid w:val="00265F18"/>
    <w:rsid w:val="002665C5"/>
    <w:rsid w:val="002703E3"/>
    <w:rsid w:val="00271C51"/>
    <w:rsid w:val="00272326"/>
    <w:rsid w:val="0027252A"/>
    <w:rsid w:val="00275EE1"/>
    <w:rsid w:val="00276E33"/>
    <w:rsid w:val="00277B58"/>
    <w:rsid w:val="00277BE0"/>
    <w:rsid w:val="00280D8F"/>
    <w:rsid w:val="00281347"/>
    <w:rsid w:val="002857AA"/>
    <w:rsid w:val="002857CC"/>
    <w:rsid w:val="00286685"/>
    <w:rsid w:val="0029048E"/>
    <w:rsid w:val="00290AEB"/>
    <w:rsid w:val="00291364"/>
    <w:rsid w:val="00291539"/>
    <w:rsid w:val="00292632"/>
    <w:rsid w:val="00294EBC"/>
    <w:rsid w:val="0029626C"/>
    <w:rsid w:val="00297B8B"/>
    <w:rsid w:val="00297C90"/>
    <w:rsid w:val="002A0B7A"/>
    <w:rsid w:val="002A0C3D"/>
    <w:rsid w:val="002A0C82"/>
    <w:rsid w:val="002A1E56"/>
    <w:rsid w:val="002A2350"/>
    <w:rsid w:val="002A4317"/>
    <w:rsid w:val="002A7D03"/>
    <w:rsid w:val="002B067F"/>
    <w:rsid w:val="002B06DF"/>
    <w:rsid w:val="002B3263"/>
    <w:rsid w:val="002B3FE9"/>
    <w:rsid w:val="002B4920"/>
    <w:rsid w:val="002B5EB0"/>
    <w:rsid w:val="002B5F99"/>
    <w:rsid w:val="002B6D25"/>
    <w:rsid w:val="002B7D1D"/>
    <w:rsid w:val="002C0169"/>
    <w:rsid w:val="002C0185"/>
    <w:rsid w:val="002C0964"/>
    <w:rsid w:val="002C2154"/>
    <w:rsid w:val="002C3905"/>
    <w:rsid w:val="002C67ED"/>
    <w:rsid w:val="002C7DDE"/>
    <w:rsid w:val="002D2A3C"/>
    <w:rsid w:val="002D44CE"/>
    <w:rsid w:val="002D5D7E"/>
    <w:rsid w:val="002D6435"/>
    <w:rsid w:val="002D73AE"/>
    <w:rsid w:val="002E1456"/>
    <w:rsid w:val="002E2016"/>
    <w:rsid w:val="002E3354"/>
    <w:rsid w:val="002E372F"/>
    <w:rsid w:val="002E38A1"/>
    <w:rsid w:val="002E53EC"/>
    <w:rsid w:val="002E7B45"/>
    <w:rsid w:val="002F0D48"/>
    <w:rsid w:val="002F3919"/>
    <w:rsid w:val="002F5A38"/>
    <w:rsid w:val="002F797B"/>
    <w:rsid w:val="00302602"/>
    <w:rsid w:val="0030262F"/>
    <w:rsid w:val="00303C8B"/>
    <w:rsid w:val="00306772"/>
    <w:rsid w:val="00306A59"/>
    <w:rsid w:val="00306EED"/>
    <w:rsid w:val="00306F89"/>
    <w:rsid w:val="00311669"/>
    <w:rsid w:val="0031253B"/>
    <w:rsid w:val="00313D46"/>
    <w:rsid w:val="00314009"/>
    <w:rsid w:val="003152D6"/>
    <w:rsid w:val="00315A72"/>
    <w:rsid w:val="0031795E"/>
    <w:rsid w:val="00321BCE"/>
    <w:rsid w:val="00322649"/>
    <w:rsid w:val="003230A0"/>
    <w:rsid w:val="00323546"/>
    <w:rsid w:val="0032451F"/>
    <w:rsid w:val="003245A1"/>
    <w:rsid w:val="00327B03"/>
    <w:rsid w:val="00331FC6"/>
    <w:rsid w:val="0033261E"/>
    <w:rsid w:val="003331D2"/>
    <w:rsid w:val="003333E9"/>
    <w:rsid w:val="00334A11"/>
    <w:rsid w:val="00335BD1"/>
    <w:rsid w:val="003419CA"/>
    <w:rsid w:val="00342078"/>
    <w:rsid w:val="00343E79"/>
    <w:rsid w:val="00346A47"/>
    <w:rsid w:val="0035067D"/>
    <w:rsid w:val="00351E9C"/>
    <w:rsid w:val="00352BE5"/>
    <w:rsid w:val="003534C0"/>
    <w:rsid w:val="00354318"/>
    <w:rsid w:val="00354A64"/>
    <w:rsid w:val="00354A79"/>
    <w:rsid w:val="00355FC0"/>
    <w:rsid w:val="00356142"/>
    <w:rsid w:val="00356AD1"/>
    <w:rsid w:val="00357A11"/>
    <w:rsid w:val="00361262"/>
    <w:rsid w:val="00361C9E"/>
    <w:rsid w:val="00364647"/>
    <w:rsid w:val="0037029D"/>
    <w:rsid w:val="00370C8A"/>
    <w:rsid w:val="0037288F"/>
    <w:rsid w:val="00372E53"/>
    <w:rsid w:val="00373951"/>
    <w:rsid w:val="0037405F"/>
    <w:rsid w:val="00375F76"/>
    <w:rsid w:val="0037714C"/>
    <w:rsid w:val="0038078C"/>
    <w:rsid w:val="00381E2B"/>
    <w:rsid w:val="00382A01"/>
    <w:rsid w:val="00383BFA"/>
    <w:rsid w:val="00384FE6"/>
    <w:rsid w:val="003851CE"/>
    <w:rsid w:val="00386948"/>
    <w:rsid w:val="003924E0"/>
    <w:rsid w:val="00394101"/>
    <w:rsid w:val="00395323"/>
    <w:rsid w:val="00395A66"/>
    <w:rsid w:val="0039654A"/>
    <w:rsid w:val="0039658A"/>
    <w:rsid w:val="00396685"/>
    <w:rsid w:val="00396E27"/>
    <w:rsid w:val="00397324"/>
    <w:rsid w:val="003A3958"/>
    <w:rsid w:val="003A42A9"/>
    <w:rsid w:val="003A44B1"/>
    <w:rsid w:val="003A5FF5"/>
    <w:rsid w:val="003A72AA"/>
    <w:rsid w:val="003A736E"/>
    <w:rsid w:val="003B035C"/>
    <w:rsid w:val="003B07A2"/>
    <w:rsid w:val="003B0FE8"/>
    <w:rsid w:val="003B1AB5"/>
    <w:rsid w:val="003B1E98"/>
    <w:rsid w:val="003B22D9"/>
    <w:rsid w:val="003B27C8"/>
    <w:rsid w:val="003B3290"/>
    <w:rsid w:val="003B3755"/>
    <w:rsid w:val="003B4511"/>
    <w:rsid w:val="003B4C27"/>
    <w:rsid w:val="003B6F87"/>
    <w:rsid w:val="003C0054"/>
    <w:rsid w:val="003C0851"/>
    <w:rsid w:val="003C14AB"/>
    <w:rsid w:val="003C1E7C"/>
    <w:rsid w:val="003C668B"/>
    <w:rsid w:val="003D1437"/>
    <w:rsid w:val="003D3B7C"/>
    <w:rsid w:val="003D629B"/>
    <w:rsid w:val="003D6FFA"/>
    <w:rsid w:val="003D7AC3"/>
    <w:rsid w:val="003E35F5"/>
    <w:rsid w:val="003E44CB"/>
    <w:rsid w:val="003F2938"/>
    <w:rsid w:val="003F2DE1"/>
    <w:rsid w:val="003F4247"/>
    <w:rsid w:val="003F4F88"/>
    <w:rsid w:val="003F73CE"/>
    <w:rsid w:val="003F7462"/>
    <w:rsid w:val="00400273"/>
    <w:rsid w:val="00400415"/>
    <w:rsid w:val="00400F8F"/>
    <w:rsid w:val="00401075"/>
    <w:rsid w:val="004019FB"/>
    <w:rsid w:val="00403397"/>
    <w:rsid w:val="00403E70"/>
    <w:rsid w:val="00404202"/>
    <w:rsid w:val="00405597"/>
    <w:rsid w:val="004056A0"/>
    <w:rsid w:val="00406C2F"/>
    <w:rsid w:val="004071DA"/>
    <w:rsid w:val="0041210C"/>
    <w:rsid w:val="00412E72"/>
    <w:rsid w:val="00420862"/>
    <w:rsid w:val="00420880"/>
    <w:rsid w:val="00421009"/>
    <w:rsid w:val="004233F9"/>
    <w:rsid w:val="0042372A"/>
    <w:rsid w:val="004259A8"/>
    <w:rsid w:val="00425ACB"/>
    <w:rsid w:val="00425E38"/>
    <w:rsid w:val="00427793"/>
    <w:rsid w:val="004277FA"/>
    <w:rsid w:val="00430020"/>
    <w:rsid w:val="00431166"/>
    <w:rsid w:val="00433318"/>
    <w:rsid w:val="004347BF"/>
    <w:rsid w:val="00434EDB"/>
    <w:rsid w:val="00436108"/>
    <w:rsid w:val="004368E1"/>
    <w:rsid w:val="00436A1E"/>
    <w:rsid w:val="00437349"/>
    <w:rsid w:val="00437F68"/>
    <w:rsid w:val="00440010"/>
    <w:rsid w:val="00440F05"/>
    <w:rsid w:val="00441691"/>
    <w:rsid w:val="00442203"/>
    <w:rsid w:val="004440D6"/>
    <w:rsid w:val="0044451B"/>
    <w:rsid w:val="004449B7"/>
    <w:rsid w:val="00444F27"/>
    <w:rsid w:val="00445313"/>
    <w:rsid w:val="00446C23"/>
    <w:rsid w:val="00447598"/>
    <w:rsid w:val="00447F5D"/>
    <w:rsid w:val="00450BDB"/>
    <w:rsid w:val="00451934"/>
    <w:rsid w:val="004522CD"/>
    <w:rsid w:val="00453DA2"/>
    <w:rsid w:val="00454103"/>
    <w:rsid w:val="004569C9"/>
    <w:rsid w:val="00457964"/>
    <w:rsid w:val="004643AF"/>
    <w:rsid w:val="00464C62"/>
    <w:rsid w:val="00465347"/>
    <w:rsid w:val="00465A54"/>
    <w:rsid w:val="004677D8"/>
    <w:rsid w:val="00470C35"/>
    <w:rsid w:val="004721A7"/>
    <w:rsid w:val="00472927"/>
    <w:rsid w:val="00473302"/>
    <w:rsid w:val="00474121"/>
    <w:rsid w:val="004746B7"/>
    <w:rsid w:val="00474A2F"/>
    <w:rsid w:val="004753B1"/>
    <w:rsid w:val="00476556"/>
    <w:rsid w:val="00482F4C"/>
    <w:rsid w:val="004837E8"/>
    <w:rsid w:val="00484A3D"/>
    <w:rsid w:val="0048581D"/>
    <w:rsid w:val="004859C3"/>
    <w:rsid w:val="00485EDF"/>
    <w:rsid w:val="00490A1F"/>
    <w:rsid w:val="00490F2D"/>
    <w:rsid w:val="004924E2"/>
    <w:rsid w:val="0049282E"/>
    <w:rsid w:val="0049425B"/>
    <w:rsid w:val="00494369"/>
    <w:rsid w:val="004967DA"/>
    <w:rsid w:val="004A0510"/>
    <w:rsid w:val="004A11B8"/>
    <w:rsid w:val="004A2B4F"/>
    <w:rsid w:val="004A6596"/>
    <w:rsid w:val="004A7ED0"/>
    <w:rsid w:val="004B1CB6"/>
    <w:rsid w:val="004B1FFF"/>
    <w:rsid w:val="004B2E17"/>
    <w:rsid w:val="004B2EE4"/>
    <w:rsid w:val="004B31F5"/>
    <w:rsid w:val="004B42C6"/>
    <w:rsid w:val="004B46E7"/>
    <w:rsid w:val="004B4E67"/>
    <w:rsid w:val="004B56B6"/>
    <w:rsid w:val="004B58B4"/>
    <w:rsid w:val="004B681B"/>
    <w:rsid w:val="004B7913"/>
    <w:rsid w:val="004B7CD4"/>
    <w:rsid w:val="004C1A76"/>
    <w:rsid w:val="004C1FB4"/>
    <w:rsid w:val="004C2D18"/>
    <w:rsid w:val="004C3CC5"/>
    <w:rsid w:val="004C7949"/>
    <w:rsid w:val="004D17B5"/>
    <w:rsid w:val="004D1CAF"/>
    <w:rsid w:val="004D1D4C"/>
    <w:rsid w:val="004D2D2B"/>
    <w:rsid w:val="004D438D"/>
    <w:rsid w:val="004D6AA0"/>
    <w:rsid w:val="004D6EA3"/>
    <w:rsid w:val="004D6F66"/>
    <w:rsid w:val="004D7C5A"/>
    <w:rsid w:val="004E095F"/>
    <w:rsid w:val="004E0DC1"/>
    <w:rsid w:val="004E2BA2"/>
    <w:rsid w:val="004E3AD2"/>
    <w:rsid w:val="004E4ECE"/>
    <w:rsid w:val="004E77BC"/>
    <w:rsid w:val="004E7C5E"/>
    <w:rsid w:val="004F053A"/>
    <w:rsid w:val="004F2BA1"/>
    <w:rsid w:val="004F6640"/>
    <w:rsid w:val="004F6D0A"/>
    <w:rsid w:val="004F7053"/>
    <w:rsid w:val="00500450"/>
    <w:rsid w:val="005023EE"/>
    <w:rsid w:val="00503CA8"/>
    <w:rsid w:val="0050668B"/>
    <w:rsid w:val="0051137A"/>
    <w:rsid w:val="00511759"/>
    <w:rsid w:val="00512F35"/>
    <w:rsid w:val="00515F84"/>
    <w:rsid w:val="00516884"/>
    <w:rsid w:val="00516E92"/>
    <w:rsid w:val="0051796C"/>
    <w:rsid w:val="0052149F"/>
    <w:rsid w:val="00522C8D"/>
    <w:rsid w:val="00522CF7"/>
    <w:rsid w:val="00523323"/>
    <w:rsid w:val="005234C2"/>
    <w:rsid w:val="00523933"/>
    <w:rsid w:val="00524715"/>
    <w:rsid w:val="00526EA5"/>
    <w:rsid w:val="005275DB"/>
    <w:rsid w:val="00534655"/>
    <w:rsid w:val="0053654A"/>
    <w:rsid w:val="005379D8"/>
    <w:rsid w:val="00537DFF"/>
    <w:rsid w:val="005437F7"/>
    <w:rsid w:val="0054439D"/>
    <w:rsid w:val="005455D7"/>
    <w:rsid w:val="0054613F"/>
    <w:rsid w:val="00546F02"/>
    <w:rsid w:val="0054726C"/>
    <w:rsid w:val="00547477"/>
    <w:rsid w:val="00550637"/>
    <w:rsid w:val="00550C15"/>
    <w:rsid w:val="00551E54"/>
    <w:rsid w:val="0055279F"/>
    <w:rsid w:val="00552A5B"/>
    <w:rsid w:val="00553A9F"/>
    <w:rsid w:val="005543AF"/>
    <w:rsid w:val="00555666"/>
    <w:rsid w:val="005557AE"/>
    <w:rsid w:val="0055769A"/>
    <w:rsid w:val="00557F88"/>
    <w:rsid w:val="005603D7"/>
    <w:rsid w:val="00560776"/>
    <w:rsid w:val="00562C44"/>
    <w:rsid w:val="005651F2"/>
    <w:rsid w:val="00565510"/>
    <w:rsid w:val="0056624C"/>
    <w:rsid w:val="00566BF2"/>
    <w:rsid w:val="00566C37"/>
    <w:rsid w:val="00567FBF"/>
    <w:rsid w:val="0057020D"/>
    <w:rsid w:val="005710B2"/>
    <w:rsid w:val="005715A3"/>
    <w:rsid w:val="005734F4"/>
    <w:rsid w:val="005758DC"/>
    <w:rsid w:val="00575EC8"/>
    <w:rsid w:val="005770E1"/>
    <w:rsid w:val="00577D3B"/>
    <w:rsid w:val="00583ED8"/>
    <w:rsid w:val="00584DBC"/>
    <w:rsid w:val="00585C10"/>
    <w:rsid w:val="00585D18"/>
    <w:rsid w:val="00586DE8"/>
    <w:rsid w:val="005873E6"/>
    <w:rsid w:val="005876D8"/>
    <w:rsid w:val="00590091"/>
    <w:rsid w:val="00591013"/>
    <w:rsid w:val="0059168E"/>
    <w:rsid w:val="00591D2D"/>
    <w:rsid w:val="00591E80"/>
    <w:rsid w:val="0059553F"/>
    <w:rsid w:val="00595B7E"/>
    <w:rsid w:val="005A6B6C"/>
    <w:rsid w:val="005B0EA2"/>
    <w:rsid w:val="005B3818"/>
    <w:rsid w:val="005B4B72"/>
    <w:rsid w:val="005B52B1"/>
    <w:rsid w:val="005B5AEB"/>
    <w:rsid w:val="005B7EB6"/>
    <w:rsid w:val="005C0852"/>
    <w:rsid w:val="005C08FA"/>
    <w:rsid w:val="005C10F2"/>
    <w:rsid w:val="005C3B47"/>
    <w:rsid w:val="005C3E17"/>
    <w:rsid w:val="005D1258"/>
    <w:rsid w:val="005D3DE5"/>
    <w:rsid w:val="005D691C"/>
    <w:rsid w:val="005D6AFD"/>
    <w:rsid w:val="005D72BC"/>
    <w:rsid w:val="005D7BAC"/>
    <w:rsid w:val="005D7ED9"/>
    <w:rsid w:val="005E03F5"/>
    <w:rsid w:val="005E0927"/>
    <w:rsid w:val="005E0EB8"/>
    <w:rsid w:val="005E1042"/>
    <w:rsid w:val="005E290B"/>
    <w:rsid w:val="005E3FC9"/>
    <w:rsid w:val="005E61DB"/>
    <w:rsid w:val="005F038E"/>
    <w:rsid w:val="005F28F4"/>
    <w:rsid w:val="005F39AC"/>
    <w:rsid w:val="005F6B77"/>
    <w:rsid w:val="005F79DD"/>
    <w:rsid w:val="006003EE"/>
    <w:rsid w:val="00605136"/>
    <w:rsid w:val="0060560B"/>
    <w:rsid w:val="00606299"/>
    <w:rsid w:val="006063A3"/>
    <w:rsid w:val="00606464"/>
    <w:rsid w:val="00606E5C"/>
    <w:rsid w:val="00607141"/>
    <w:rsid w:val="0060753A"/>
    <w:rsid w:val="00610DCC"/>
    <w:rsid w:val="00611E23"/>
    <w:rsid w:val="006120A9"/>
    <w:rsid w:val="00612C9E"/>
    <w:rsid w:val="00614B06"/>
    <w:rsid w:val="00614DE1"/>
    <w:rsid w:val="00615966"/>
    <w:rsid w:val="006169D0"/>
    <w:rsid w:val="00616C8F"/>
    <w:rsid w:val="00616EAA"/>
    <w:rsid w:val="0062060B"/>
    <w:rsid w:val="00621870"/>
    <w:rsid w:val="00622976"/>
    <w:rsid w:val="00626234"/>
    <w:rsid w:val="00627813"/>
    <w:rsid w:val="00630CE7"/>
    <w:rsid w:val="00633FA7"/>
    <w:rsid w:val="006345DE"/>
    <w:rsid w:val="00635F76"/>
    <w:rsid w:val="00642460"/>
    <w:rsid w:val="00643045"/>
    <w:rsid w:val="0064574D"/>
    <w:rsid w:val="00645C78"/>
    <w:rsid w:val="00646470"/>
    <w:rsid w:val="00646570"/>
    <w:rsid w:val="0064787A"/>
    <w:rsid w:val="00650EC4"/>
    <w:rsid w:val="00652189"/>
    <w:rsid w:val="00652426"/>
    <w:rsid w:val="0065519A"/>
    <w:rsid w:val="0065793E"/>
    <w:rsid w:val="006622F0"/>
    <w:rsid w:val="00662776"/>
    <w:rsid w:val="00665609"/>
    <w:rsid w:val="006666FB"/>
    <w:rsid w:val="00666D76"/>
    <w:rsid w:val="0066748C"/>
    <w:rsid w:val="0066780A"/>
    <w:rsid w:val="00667F67"/>
    <w:rsid w:val="006708E4"/>
    <w:rsid w:val="00670BD0"/>
    <w:rsid w:val="006733AC"/>
    <w:rsid w:val="006738C0"/>
    <w:rsid w:val="006747D0"/>
    <w:rsid w:val="00676BDE"/>
    <w:rsid w:val="00677801"/>
    <w:rsid w:val="00677EB4"/>
    <w:rsid w:val="00680E92"/>
    <w:rsid w:val="00680F34"/>
    <w:rsid w:val="006815B2"/>
    <w:rsid w:val="006816AE"/>
    <w:rsid w:val="00682060"/>
    <w:rsid w:val="006820AD"/>
    <w:rsid w:val="006825D3"/>
    <w:rsid w:val="006826F0"/>
    <w:rsid w:val="00682A5F"/>
    <w:rsid w:val="00682AC8"/>
    <w:rsid w:val="00682BF1"/>
    <w:rsid w:val="00683B04"/>
    <w:rsid w:val="0068510B"/>
    <w:rsid w:val="00685E79"/>
    <w:rsid w:val="00687E71"/>
    <w:rsid w:val="00690343"/>
    <w:rsid w:val="00691DFB"/>
    <w:rsid w:val="00693EA5"/>
    <w:rsid w:val="006959B9"/>
    <w:rsid w:val="00695A3E"/>
    <w:rsid w:val="006A0565"/>
    <w:rsid w:val="006A0C8E"/>
    <w:rsid w:val="006A1E3C"/>
    <w:rsid w:val="006A357E"/>
    <w:rsid w:val="006A45A1"/>
    <w:rsid w:val="006A4E33"/>
    <w:rsid w:val="006A6791"/>
    <w:rsid w:val="006A7FB3"/>
    <w:rsid w:val="006A7FB6"/>
    <w:rsid w:val="006B3179"/>
    <w:rsid w:val="006B3693"/>
    <w:rsid w:val="006B43B6"/>
    <w:rsid w:val="006B6634"/>
    <w:rsid w:val="006B728F"/>
    <w:rsid w:val="006B7390"/>
    <w:rsid w:val="006B73C5"/>
    <w:rsid w:val="006B791C"/>
    <w:rsid w:val="006C2713"/>
    <w:rsid w:val="006C28C6"/>
    <w:rsid w:val="006C34E1"/>
    <w:rsid w:val="006C434D"/>
    <w:rsid w:val="006C5CD3"/>
    <w:rsid w:val="006C5DBB"/>
    <w:rsid w:val="006C74FA"/>
    <w:rsid w:val="006D1852"/>
    <w:rsid w:val="006D2D0E"/>
    <w:rsid w:val="006D3DAB"/>
    <w:rsid w:val="006D4E10"/>
    <w:rsid w:val="006D539E"/>
    <w:rsid w:val="006D6736"/>
    <w:rsid w:val="006D73C5"/>
    <w:rsid w:val="006D7AEE"/>
    <w:rsid w:val="006E0F4A"/>
    <w:rsid w:val="006E1B6F"/>
    <w:rsid w:val="006E280B"/>
    <w:rsid w:val="006E2A52"/>
    <w:rsid w:val="006E3610"/>
    <w:rsid w:val="006E3819"/>
    <w:rsid w:val="006E3977"/>
    <w:rsid w:val="006E3EA3"/>
    <w:rsid w:val="006E573C"/>
    <w:rsid w:val="006E57C3"/>
    <w:rsid w:val="006E5B7C"/>
    <w:rsid w:val="006E6C7E"/>
    <w:rsid w:val="006E7778"/>
    <w:rsid w:val="006F13CB"/>
    <w:rsid w:val="006F19FC"/>
    <w:rsid w:val="006F6F4D"/>
    <w:rsid w:val="006F72D9"/>
    <w:rsid w:val="006F74F3"/>
    <w:rsid w:val="00701144"/>
    <w:rsid w:val="00701D8C"/>
    <w:rsid w:val="00703653"/>
    <w:rsid w:val="00703E8A"/>
    <w:rsid w:val="0070576F"/>
    <w:rsid w:val="00706597"/>
    <w:rsid w:val="007068BA"/>
    <w:rsid w:val="00707B59"/>
    <w:rsid w:val="00710A76"/>
    <w:rsid w:val="0071161C"/>
    <w:rsid w:val="00716115"/>
    <w:rsid w:val="00716B69"/>
    <w:rsid w:val="00721582"/>
    <w:rsid w:val="00721914"/>
    <w:rsid w:val="007236E6"/>
    <w:rsid w:val="0072427E"/>
    <w:rsid w:val="00725335"/>
    <w:rsid w:val="0073057D"/>
    <w:rsid w:val="00730609"/>
    <w:rsid w:val="00731DA2"/>
    <w:rsid w:val="00731EC3"/>
    <w:rsid w:val="0073276D"/>
    <w:rsid w:val="00734122"/>
    <w:rsid w:val="007352A4"/>
    <w:rsid w:val="00736E4C"/>
    <w:rsid w:val="00736FE3"/>
    <w:rsid w:val="00737F15"/>
    <w:rsid w:val="0074082A"/>
    <w:rsid w:val="007423F5"/>
    <w:rsid w:val="00742877"/>
    <w:rsid w:val="0074393D"/>
    <w:rsid w:val="00743991"/>
    <w:rsid w:val="00744081"/>
    <w:rsid w:val="00744CEF"/>
    <w:rsid w:val="00746AD4"/>
    <w:rsid w:val="00750B7E"/>
    <w:rsid w:val="007515C4"/>
    <w:rsid w:val="007522B7"/>
    <w:rsid w:val="0075277D"/>
    <w:rsid w:val="007532D8"/>
    <w:rsid w:val="007540CC"/>
    <w:rsid w:val="00755A08"/>
    <w:rsid w:val="00756231"/>
    <w:rsid w:val="00757287"/>
    <w:rsid w:val="00757D3C"/>
    <w:rsid w:val="007604E9"/>
    <w:rsid w:val="00762466"/>
    <w:rsid w:val="00762688"/>
    <w:rsid w:val="00763F24"/>
    <w:rsid w:val="00764146"/>
    <w:rsid w:val="007646F7"/>
    <w:rsid w:val="00764BF3"/>
    <w:rsid w:val="0076635D"/>
    <w:rsid w:val="007663CC"/>
    <w:rsid w:val="007664CD"/>
    <w:rsid w:val="00766C89"/>
    <w:rsid w:val="00766D98"/>
    <w:rsid w:val="007673B6"/>
    <w:rsid w:val="007707AA"/>
    <w:rsid w:val="00773916"/>
    <w:rsid w:val="00774962"/>
    <w:rsid w:val="00775F64"/>
    <w:rsid w:val="00776970"/>
    <w:rsid w:val="00777FC5"/>
    <w:rsid w:val="00780DCA"/>
    <w:rsid w:val="00781660"/>
    <w:rsid w:val="007818C9"/>
    <w:rsid w:val="00782920"/>
    <w:rsid w:val="007865E1"/>
    <w:rsid w:val="007866F2"/>
    <w:rsid w:val="00790706"/>
    <w:rsid w:val="007925C2"/>
    <w:rsid w:val="007A009E"/>
    <w:rsid w:val="007A01F7"/>
    <w:rsid w:val="007A0F8C"/>
    <w:rsid w:val="007A13C0"/>
    <w:rsid w:val="007A3B11"/>
    <w:rsid w:val="007A4490"/>
    <w:rsid w:val="007A4EE5"/>
    <w:rsid w:val="007A4F56"/>
    <w:rsid w:val="007A7069"/>
    <w:rsid w:val="007A70D1"/>
    <w:rsid w:val="007A7526"/>
    <w:rsid w:val="007A7C36"/>
    <w:rsid w:val="007B100D"/>
    <w:rsid w:val="007B1854"/>
    <w:rsid w:val="007B2256"/>
    <w:rsid w:val="007B283B"/>
    <w:rsid w:val="007B2F12"/>
    <w:rsid w:val="007B5FA8"/>
    <w:rsid w:val="007B6900"/>
    <w:rsid w:val="007B7884"/>
    <w:rsid w:val="007C0294"/>
    <w:rsid w:val="007C12CC"/>
    <w:rsid w:val="007C3925"/>
    <w:rsid w:val="007C3B0F"/>
    <w:rsid w:val="007C563E"/>
    <w:rsid w:val="007C6221"/>
    <w:rsid w:val="007D39E5"/>
    <w:rsid w:val="007D425A"/>
    <w:rsid w:val="007D54E9"/>
    <w:rsid w:val="007D5700"/>
    <w:rsid w:val="007D5A19"/>
    <w:rsid w:val="007D6154"/>
    <w:rsid w:val="007E193D"/>
    <w:rsid w:val="007E1E29"/>
    <w:rsid w:val="007E31A6"/>
    <w:rsid w:val="007E37B8"/>
    <w:rsid w:val="007E4F90"/>
    <w:rsid w:val="007F00ED"/>
    <w:rsid w:val="007F2474"/>
    <w:rsid w:val="007F4B85"/>
    <w:rsid w:val="007F5FAD"/>
    <w:rsid w:val="007F620C"/>
    <w:rsid w:val="008004E8"/>
    <w:rsid w:val="00801AF1"/>
    <w:rsid w:val="00801B05"/>
    <w:rsid w:val="008025D3"/>
    <w:rsid w:val="008029C9"/>
    <w:rsid w:val="00802D3B"/>
    <w:rsid w:val="00807A32"/>
    <w:rsid w:val="00807BB1"/>
    <w:rsid w:val="008102C8"/>
    <w:rsid w:val="00810C97"/>
    <w:rsid w:val="00812457"/>
    <w:rsid w:val="008127C3"/>
    <w:rsid w:val="00812A22"/>
    <w:rsid w:val="008134EF"/>
    <w:rsid w:val="008139F7"/>
    <w:rsid w:val="00813B77"/>
    <w:rsid w:val="00814446"/>
    <w:rsid w:val="00814F27"/>
    <w:rsid w:val="008159D7"/>
    <w:rsid w:val="00816AC0"/>
    <w:rsid w:val="0081715B"/>
    <w:rsid w:val="00817C5D"/>
    <w:rsid w:val="00817D26"/>
    <w:rsid w:val="00817F70"/>
    <w:rsid w:val="00821A14"/>
    <w:rsid w:val="00821FBB"/>
    <w:rsid w:val="008265AD"/>
    <w:rsid w:val="008266FA"/>
    <w:rsid w:val="00830484"/>
    <w:rsid w:val="00830A98"/>
    <w:rsid w:val="00831330"/>
    <w:rsid w:val="00831AF4"/>
    <w:rsid w:val="00832D8B"/>
    <w:rsid w:val="00835E74"/>
    <w:rsid w:val="008373DB"/>
    <w:rsid w:val="00840061"/>
    <w:rsid w:val="00840B26"/>
    <w:rsid w:val="00840D1C"/>
    <w:rsid w:val="00841CA6"/>
    <w:rsid w:val="00843A50"/>
    <w:rsid w:val="00843C8D"/>
    <w:rsid w:val="00844361"/>
    <w:rsid w:val="00845524"/>
    <w:rsid w:val="00847236"/>
    <w:rsid w:val="008505C8"/>
    <w:rsid w:val="008510BC"/>
    <w:rsid w:val="00851335"/>
    <w:rsid w:val="00851D92"/>
    <w:rsid w:val="00852A15"/>
    <w:rsid w:val="00852BC0"/>
    <w:rsid w:val="00852E08"/>
    <w:rsid w:val="00855B24"/>
    <w:rsid w:val="00857EA5"/>
    <w:rsid w:val="008606B1"/>
    <w:rsid w:val="00863B9D"/>
    <w:rsid w:val="00864FF7"/>
    <w:rsid w:val="00865464"/>
    <w:rsid w:val="0086784E"/>
    <w:rsid w:val="00867952"/>
    <w:rsid w:val="00867F49"/>
    <w:rsid w:val="0087069A"/>
    <w:rsid w:val="008708ED"/>
    <w:rsid w:val="0087135D"/>
    <w:rsid w:val="00874451"/>
    <w:rsid w:val="00875714"/>
    <w:rsid w:val="00877038"/>
    <w:rsid w:val="00882E0C"/>
    <w:rsid w:val="008834FA"/>
    <w:rsid w:val="00885370"/>
    <w:rsid w:val="00885488"/>
    <w:rsid w:val="00887502"/>
    <w:rsid w:val="00887A37"/>
    <w:rsid w:val="00893FA3"/>
    <w:rsid w:val="008944AF"/>
    <w:rsid w:val="0089587E"/>
    <w:rsid w:val="008970D5"/>
    <w:rsid w:val="00897B8F"/>
    <w:rsid w:val="008A0B92"/>
    <w:rsid w:val="008A1079"/>
    <w:rsid w:val="008A1875"/>
    <w:rsid w:val="008A3B23"/>
    <w:rsid w:val="008A3E63"/>
    <w:rsid w:val="008A4078"/>
    <w:rsid w:val="008A51A9"/>
    <w:rsid w:val="008B0085"/>
    <w:rsid w:val="008B2B51"/>
    <w:rsid w:val="008B3273"/>
    <w:rsid w:val="008B346E"/>
    <w:rsid w:val="008B4E2A"/>
    <w:rsid w:val="008B5136"/>
    <w:rsid w:val="008B68FD"/>
    <w:rsid w:val="008B7159"/>
    <w:rsid w:val="008B7DB2"/>
    <w:rsid w:val="008C1DE2"/>
    <w:rsid w:val="008C2E09"/>
    <w:rsid w:val="008C32D0"/>
    <w:rsid w:val="008C3677"/>
    <w:rsid w:val="008C3970"/>
    <w:rsid w:val="008C48F8"/>
    <w:rsid w:val="008D10F2"/>
    <w:rsid w:val="008D3C61"/>
    <w:rsid w:val="008D4DE9"/>
    <w:rsid w:val="008D6485"/>
    <w:rsid w:val="008D706D"/>
    <w:rsid w:val="008E065C"/>
    <w:rsid w:val="008E0706"/>
    <w:rsid w:val="008E1ADA"/>
    <w:rsid w:val="008E1C35"/>
    <w:rsid w:val="008E2427"/>
    <w:rsid w:val="008E46ED"/>
    <w:rsid w:val="008E5112"/>
    <w:rsid w:val="008E512D"/>
    <w:rsid w:val="008E5891"/>
    <w:rsid w:val="008E5F09"/>
    <w:rsid w:val="008F1A08"/>
    <w:rsid w:val="008F1DDA"/>
    <w:rsid w:val="008F2108"/>
    <w:rsid w:val="008F39B8"/>
    <w:rsid w:val="008F6B8B"/>
    <w:rsid w:val="008F6FD0"/>
    <w:rsid w:val="009013CE"/>
    <w:rsid w:val="00901748"/>
    <w:rsid w:val="009018E5"/>
    <w:rsid w:val="009019CF"/>
    <w:rsid w:val="00901C1E"/>
    <w:rsid w:val="00902CF4"/>
    <w:rsid w:val="0090440E"/>
    <w:rsid w:val="0090478A"/>
    <w:rsid w:val="00904A34"/>
    <w:rsid w:val="009056D3"/>
    <w:rsid w:val="00905841"/>
    <w:rsid w:val="00905CE8"/>
    <w:rsid w:val="00907D77"/>
    <w:rsid w:val="00910F99"/>
    <w:rsid w:val="00914BDD"/>
    <w:rsid w:val="00916557"/>
    <w:rsid w:val="0091761E"/>
    <w:rsid w:val="00920FF1"/>
    <w:rsid w:val="00921695"/>
    <w:rsid w:val="009221E3"/>
    <w:rsid w:val="009227C0"/>
    <w:rsid w:val="0092358B"/>
    <w:rsid w:val="009235E0"/>
    <w:rsid w:val="00924A8B"/>
    <w:rsid w:val="0092521F"/>
    <w:rsid w:val="0092555F"/>
    <w:rsid w:val="00926E97"/>
    <w:rsid w:val="0092700A"/>
    <w:rsid w:val="00927144"/>
    <w:rsid w:val="009274E9"/>
    <w:rsid w:val="009306D2"/>
    <w:rsid w:val="00931F6A"/>
    <w:rsid w:val="00932A46"/>
    <w:rsid w:val="00933D99"/>
    <w:rsid w:val="009346ED"/>
    <w:rsid w:val="00935053"/>
    <w:rsid w:val="0093520D"/>
    <w:rsid w:val="0093790A"/>
    <w:rsid w:val="009379FE"/>
    <w:rsid w:val="0094016F"/>
    <w:rsid w:val="009401AD"/>
    <w:rsid w:val="009417EE"/>
    <w:rsid w:val="00945A9B"/>
    <w:rsid w:val="00951C0F"/>
    <w:rsid w:val="00953B9B"/>
    <w:rsid w:val="00954A78"/>
    <w:rsid w:val="009618EC"/>
    <w:rsid w:val="00961BBD"/>
    <w:rsid w:val="0096295D"/>
    <w:rsid w:val="00964479"/>
    <w:rsid w:val="00966E0E"/>
    <w:rsid w:val="009715ED"/>
    <w:rsid w:val="0097195D"/>
    <w:rsid w:val="009721A4"/>
    <w:rsid w:val="00972975"/>
    <w:rsid w:val="00973FEF"/>
    <w:rsid w:val="00974FF3"/>
    <w:rsid w:val="009752EE"/>
    <w:rsid w:val="00977B14"/>
    <w:rsid w:val="00977F1D"/>
    <w:rsid w:val="00980D9F"/>
    <w:rsid w:val="00980F49"/>
    <w:rsid w:val="0098255F"/>
    <w:rsid w:val="0098261E"/>
    <w:rsid w:val="00982994"/>
    <w:rsid w:val="009844F8"/>
    <w:rsid w:val="0098675D"/>
    <w:rsid w:val="00987223"/>
    <w:rsid w:val="00987F3D"/>
    <w:rsid w:val="00990E2B"/>
    <w:rsid w:val="009927A5"/>
    <w:rsid w:val="00993629"/>
    <w:rsid w:val="0099514C"/>
    <w:rsid w:val="00996CE3"/>
    <w:rsid w:val="00996F0B"/>
    <w:rsid w:val="009A07C7"/>
    <w:rsid w:val="009A0958"/>
    <w:rsid w:val="009A1FE1"/>
    <w:rsid w:val="009A4BD5"/>
    <w:rsid w:val="009A4F79"/>
    <w:rsid w:val="009A5259"/>
    <w:rsid w:val="009A636B"/>
    <w:rsid w:val="009A6CC8"/>
    <w:rsid w:val="009A7416"/>
    <w:rsid w:val="009A7A50"/>
    <w:rsid w:val="009B3011"/>
    <w:rsid w:val="009B520F"/>
    <w:rsid w:val="009B6998"/>
    <w:rsid w:val="009C17E0"/>
    <w:rsid w:val="009C21A8"/>
    <w:rsid w:val="009C284D"/>
    <w:rsid w:val="009C58FC"/>
    <w:rsid w:val="009C6A9B"/>
    <w:rsid w:val="009D004A"/>
    <w:rsid w:val="009D0197"/>
    <w:rsid w:val="009D19AE"/>
    <w:rsid w:val="009D1AF0"/>
    <w:rsid w:val="009D1FA3"/>
    <w:rsid w:val="009D2805"/>
    <w:rsid w:val="009D3609"/>
    <w:rsid w:val="009D7994"/>
    <w:rsid w:val="009E11EC"/>
    <w:rsid w:val="009E1712"/>
    <w:rsid w:val="009E3963"/>
    <w:rsid w:val="009E406D"/>
    <w:rsid w:val="009E46B1"/>
    <w:rsid w:val="009E7AD9"/>
    <w:rsid w:val="009F1FFE"/>
    <w:rsid w:val="009F31B2"/>
    <w:rsid w:val="009F60DF"/>
    <w:rsid w:val="00A02641"/>
    <w:rsid w:val="00A030EA"/>
    <w:rsid w:val="00A04C2D"/>
    <w:rsid w:val="00A04DCF"/>
    <w:rsid w:val="00A066BF"/>
    <w:rsid w:val="00A075EF"/>
    <w:rsid w:val="00A0776C"/>
    <w:rsid w:val="00A100BF"/>
    <w:rsid w:val="00A1253B"/>
    <w:rsid w:val="00A130E7"/>
    <w:rsid w:val="00A16CCB"/>
    <w:rsid w:val="00A17860"/>
    <w:rsid w:val="00A17A84"/>
    <w:rsid w:val="00A21609"/>
    <w:rsid w:val="00A22389"/>
    <w:rsid w:val="00A22495"/>
    <w:rsid w:val="00A234DC"/>
    <w:rsid w:val="00A24090"/>
    <w:rsid w:val="00A25B97"/>
    <w:rsid w:val="00A25BBF"/>
    <w:rsid w:val="00A3134F"/>
    <w:rsid w:val="00A3179E"/>
    <w:rsid w:val="00A33051"/>
    <w:rsid w:val="00A331CA"/>
    <w:rsid w:val="00A33805"/>
    <w:rsid w:val="00A339D7"/>
    <w:rsid w:val="00A34A47"/>
    <w:rsid w:val="00A34DB9"/>
    <w:rsid w:val="00A3546D"/>
    <w:rsid w:val="00A35DEB"/>
    <w:rsid w:val="00A365D7"/>
    <w:rsid w:val="00A36E24"/>
    <w:rsid w:val="00A3709F"/>
    <w:rsid w:val="00A3731C"/>
    <w:rsid w:val="00A3757E"/>
    <w:rsid w:val="00A40262"/>
    <w:rsid w:val="00A40333"/>
    <w:rsid w:val="00A40BCF"/>
    <w:rsid w:val="00A40FA5"/>
    <w:rsid w:val="00A42016"/>
    <w:rsid w:val="00A42BBA"/>
    <w:rsid w:val="00A450A0"/>
    <w:rsid w:val="00A4520A"/>
    <w:rsid w:val="00A4561D"/>
    <w:rsid w:val="00A46D08"/>
    <w:rsid w:val="00A47CB3"/>
    <w:rsid w:val="00A506FD"/>
    <w:rsid w:val="00A51A79"/>
    <w:rsid w:val="00A52A8A"/>
    <w:rsid w:val="00A53021"/>
    <w:rsid w:val="00A53080"/>
    <w:rsid w:val="00A53A2C"/>
    <w:rsid w:val="00A55909"/>
    <w:rsid w:val="00A56417"/>
    <w:rsid w:val="00A567B5"/>
    <w:rsid w:val="00A57448"/>
    <w:rsid w:val="00A65152"/>
    <w:rsid w:val="00A65E47"/>
    <w:rsid w:val="00A65F59"/>
    <w:rsid w:val="00A66011"/>
    <w:rsid w:val="00A67908"/>
    <w:rsid w:val="00A708C8"/>
    <w:rsid w:val="00A70FA9"/>
    <w:rsid w:val="00A71F21"/>
    <w:rsid w:val="00A71F44"/>
    <w:rsid w:val="00A737B7"/>
    <w:rsid w:val="00A75EE5"/>
    <w:rsid w:val="00A77774"/>
    <w:rsid w:val="00A80B2E"/>
    <w:rsid w:val="00A81E22"/>
    <w:rsid w:val="00A8489E"/>
    <w:rsid w:val="00A85309"/>
    <w:rsid w:val="00A858C3"/>
    <w:rsid w:val="00A85B90"/>
    <w:rsid w:val="00A87F68"/>
    <w:rsid w:val="00A9396B"/>
    <w:rsid w:val="00A93D75"/>
    <w:rsid w:val="00A93F81"/>
    <w:rsid w:val="00A94B75"/>
    <w:rsid w:val="00A94EC9"/>
    <w:rsid w:val="00A97321"/>
    <w:rsid w:val="00A978E5"/>
    <w:rsid w:val="00A97EBF"/>
    <w:rsid w:val="00AA04F9"/>
    <w:rsid w:val="00AA0889"/>
    <w:rsid w:val="00AA13B3"/>
    <w:rsid w:val="00AA23BA"/>
    <w:rsid w:val="00AA2E6B"/>
    <w:rsid w:val="00AA4870"/>
    <w:rsid w:val="00AA4A6D"/>
    <w:rsid w:val="00AA65C3"/>
    <w:rsid w:val="00AA7784"/>
    <w:rsid w:val="00AB0358"/>
    <w:rsid w:val="00AB11E7"/>
    <w:rsid w:val="00AB55D0"/>
    <w:rsid w:val="00AB56FB"/>
    <w:rsid w:val="00AB60F8"/>
    <w:rsid w:val="00AB6EB6"/>
    <w:rsid w:val="00AC2D2E"/>
    <w:rsid w:val="00AC301A"/>
    <w:rsid w:val="00AC3246"/>
    <w:rsid w:val="00AC3317"/>
    <w:rsid w:val="00AC35D7"/>
    <w:rsid w:val="00AC611F"/>
    <w:rsid w:val="00AC6B73"/>
    <w:rsid w:val="00AC6F1A"/>
    <w:rsid w:val="00AC74AE"/>
    <w:rsid w:val="00AD192B"/>
    <w:rsid w:val="00AD438F"/>
    <w:rsid w:val="00AD4766"/>
    <w:rsid w:val="00AD7006"/>
    <w:rsid w:val="00AD7618"/>
    <w:rsid w:val="00AD7780"/>
    <w:rsid w:val="00AE02D5"/>
    <w:rsid w:val="00AE0937"/>
    <w:rsid w:val="00AE0A4F"/>
    <w:rsid w:val="00AE0EE1"/>
    <w:rsid w:val="00AE2347"/>
    <w:rsid w:val="00AE3109"/>
    <w:rsid w:val="00AE32A1"/>
    <w:rsid w:val="00AE4129"/>
    <w:rsid w:val="00AE529B"/>
    <w:rsid w:val="00AE5317"/>
    <w:rsid w:val="00AE649F"/>
    <w:rsid w:val="00AE6E76"/>
    <w:rsid w:val="00AF00B3"/>
    <w:rsid w:val="00AF02AD"/>
    <w:rsid w:val="00AF291D"/>
    <w:rsid w:val="00AF30DD"/>
    <w:rsid w:val="00AF33FF"/>
    <w:rsid w:val="00AF581C"/>
    <w:rsid w:val="00AF5C27"/>
    <w:rsid w:val="00AF613D"/>
    <w:rsid w:val="00AF6A7E"/>
    <w:rsid w:val="00AF7313"/>
    <w:rsid w:val="00AF75B5"/>
    <w:rsid w:val="00B01D46"/>
    <w:rsid w:val="00B03F3C"/>
    <w:rsid w:val="00B04E09"/>
    <w:rsid w:val="00B05431"/>
    <w:rsid w:val="00B06E7A"/>
    <w:rsid w:val="00B11CDA"/>
    <w:rsid w:val="00B11E8E"/>
    <w:rsid w:val="00B1216D"/>
    <w:rsid w:val="00B154C8"/>
    <w:rsid w:val="00B1738C"/>
    <w:rsid w:val="00B21AC2"/>
    <w:rsid w:val="00B21BC8"/>
    <w:rsid w:val="00B21BE0"/>
    <w:rsid w:val="00B21D57"/>
    <w:rsid w:val="00B26138"/>
    <w:rsid w:val="00B26143"/>
    <w:rsid w:val="00B26B85"/>
    <w:rsid w:val="00B26C5E"/>
    <w:rsid w:val="00B27CA6"/>
    <w:rsid w:val="00B3084C"/>
    <w:rsid w:val="00B329DF"/>
    <w:rsid w:val="00B34A5D"/>
    <w:rsid w:val="00B361A5"/>
    <w:rsid w:val="00B36583"/>
    <w:rsid w:val="00B372DE"/>
    <w:rsid w:val="00B37394"/>
    <w:rsid w:val="00B4292D"/>
    <w:rsid w:val="00B42A5C"/>
    <w:rsid w:val="00B42D14"/>
    <w:rsid w:val="00B46951"/>
    <w:rsid w:val="00B46D2B"/>
    <w:rsid w:val="00B52E35"/>
    <w:rsid w:val="00B5320A"/>
    <w:rsid w:val="00B53E3D"/>
    <w:rsid w:val="00B5583D"/>
    <w:rsid w:val="00B57119"/>
    <w:rsid w:val="00B60727"/>
    <w:rsid w:val="00B63F94"/>
    <w:rsid w:val="00B64DE9"/>
    <w:rsid w:val="00B65206"/>
    <w:rsid w:val="00B65A74"/>
    <w:rsid w:val="00B66D3D"/>
    <w:rsid w:val="00B67759"/>
    <w:rsid w:val="00B70F40"/>
    <w:rsid w:val="00B71560"/>
    <w:rsid w:val="00B71E95"/>
    <w:rsid w:val="00B7255C"/>
    <w:rsid w:val="00B73120"/>
    <w:rsid w:val="00B7599E"/>
    <w:rsid w:val="00B761BB"/>
    <w:rsid w:val="00B80DFC"/>
    <w:rsid w:val="00B80EDE"/>
    <w:rsid w:val="00B81D20"/>
    <w:rsid w:val="00B823D4"/>
    <w:rsid w:val="00B84254"/>
    <w:rsid w:val="00B859B8"/>
    <w:rsid w:val="00B87988"/>
    <w:rsid w:val="00B87B37"/>
    <w:rsid w:val="00B90574"/>
    <w:rsid w:val="00B90984"/>
    <w:rsid w:val="00B90ABB"/>
    <w:rsid w:val="00B90CBD"/>
    <w:rsid w:val="00B92E98"/>
    <w:rsid w:val="00B94448"/>
    <w:rsid w:val="00B9528F"/>
    <w:rsid w:val="00B9529C"/>
    <w:rsid w:val="00B9543F"/>
    <w:rsid w:val="00B9553B"/>
    <w:rsid w:val="00BA3397"/>
    <w:rsid w:val="00BA606B"/>
    <w:rsid w:val="00BA78B0"/>
    <w:rsid w:val="00BA7DC3"/>
    <w:rsid w:val="00BB3ECA"/>
    <w:rsid w:val="00BB40B8"/>
    <w:rsid w:val="00BB471C"/>
    <w:rsid w:val="00BB5F5E"/>
    <w:rsid w:val="00BB61E6"/>
    <w:rsid w:val="00BB62E8"/>
    <w:rsid w:val="00BB6415"/>
    <w:rsid w:val="00BB767C"/>
    <w:rsid w:val="00BC045F"/>
    <w:rsid w:val="00BC12CD"/>
    <w:rsid w:val="00BC144C"/>
    <w:rsid w:val="00BC1890"/>
    <w:rsid w:val="00BC229A"/>
    <w:rsid w:val="00BC39B3"/>
    <w:rsid w:val="00BC5C4C"/>
    <w:rsid w:val="00BC6B83"/>
    <w:rsid w:val="00BC6DAD"/>
    <w:rsid w:val="00BD1145"/>
    <w:rsid w:val="00BD2189"/>
    <w:rsid w:val="00BD2936"/>
    <w:rsid w:val="00BD40F4"/>
    <w:rsid w:val="00BD5772"/>
    <w:rsid w:val="00BD7565"/>
    <w:rsid w:val="00BE013F"/>
    <w:rsid w:val="00BE174B"/>
    <w:rsid w:val="00BE2A3D"/>
    <w:rsid w:val="00BE3611"/>
    <w:rsid w:val="00BE5099"/>
    <w:rsid w:val="00BE53FC"/>
    <w:rsid w:val="00BE573A"/>
    <w:rsid w:val="00BE63C9"/>
    <w:rsid w:val="00BE7984"/>
    <w:rsid w:val="00BE79E6"/>
    <w:rsid w:val="00BF2A99"/>
    <w:rsid w:val="00BF2B76"/>
    <w:rsid w:val="00BF2E0A"/>
    <w:rsid w:val="00BF303D"/>
    <w:rsid w:val="00BF3D62"/>
    <w:rsid w:val="00BF3FF4"/>
    <w:rsid w:val="00BF5678"/>
    <w:rsid w:val="00BF6518"/>
    <w:rsid w:val="00BF7FC6"/>
    <w:rsid w:val="00C01DA2"/>
    <w:rsid w:val="00C020F9"/>
    <w:rsid w:val="00C02F0F"/>
    <w:rsid w:val="00C0383A"/>
    <w:rsid w:val="00C03FE1"/>
    <w:rsid w:val="00C048B1"/>
    <w:rsid w:val="00C0539B"/>
    <w:rsid w:val="00C056EE"/>
    <w:rsid w:val="00C05C8D"/>
    <w:rsid w:val="00C1063E"/>
    <w:rsid w:val="00C10713"/>
    <w:rsid w:val="00C117A2"/>
    <w:rsid w:val="00C1184B"/>
    <w:rsid w:val="00C131FB"/>
    <w:rsid w:val="00C15341"/>
    <w:rsid w:val="00C20E1F"/>
    <w:rsid w:val="00C21258"/>
    <w:rsid w:val="00C215E3"/>
    <w:rsid w:val="00C234E3"/>
    <w:rsid w:val="00C23582"/>
    <w:rsid w:val="00C310B5"/>
    <w:rsid w:val="00C36260"/>
    <w:rsid w:val="00C37429"/>
    <w:rsid w:val="00C411E5"/>
    <w:rsid w:val="00C41487"/>
    <w:rsid w:val="00C417AD"/>
    <w:rsid w:val="00C452B7"/>
    <w:rsid w:val="00C45A12"/>
    <w:rsid w:val="00C46DC8"/>
    <w:rsid w:val="00C500B1"/>
    <w:rsid w:val="00C500DE"/>
    <w:rsid w:val="00C50327"/>
    <w:rsid w:val="00C51B02"/>
    <w:rsid w:val="00C51F56"/>
    <w:rsid w:val="00C53BA5"/>
    <w:rsid w:val="00C53E7F"/>
    <w:rsid w:val="00C53F5E"/>
    <w:rsid w:val="00C543EA"/>
    <w:rsid w:val="00C56C4B"/>
    <w:rsid w:val="00C577CE"/>
    <w:rsid w:val="00C60BB5"/>
    <w:rsid w:val="00C62FBC"/>
    <w:rsid w:val="00C630C0"/>
    <w:rsid w:val="00C65FAA"/>
    <w:rsid w:val="00C7114C"/>
    <w:rsid w:val="00C7317A"/>
    <w:rsid w:val="00C74A60"/>
    <w:rsid w:val="00C75909"/>
    <w:rsid w:val="00C76857"/>
    <w:rsid w:val="00C77B4B"/>
    <w:rsid w:val="00C77FD7"/>
    <w:rsid w:val="00C81ECD"/>
    <w:rsid w:val="00C84EF2"/>
    <w:rsid w:val="00C8530A"/>
    <w:rsid w:val="00C8595C"/>
    <w:rsid w:val="00C87CFF"/>
    <w:rsid w:val="00C91EEF"/>
    <w:rsid w:val="00C92B04"/>
    <w:rsid w:val="00C93302"/>
    <w:rsid w:val="00C96476"/>
    <w:rsid w:val="00C966E5"/>
    <w:rsid w:val="00C9746E"/>
    <w:rsid w:val="00C97D01"/>
    <w:rsid w:val="00CA07E5"/>
    <w:rsid w:val="00CA124D"/>
    <w:rsid w:val="00CA2B82"/>
    <w:rsid w:val="00CA2F94"/>
    <w:rsid w:val="00CA5643"/>
    <w:rsid w:val="00CA5CD4"/>
    <w:rsid w:val="00CA74A5"/>
    <w:rsid w:val="00CB0602"/>
    <w:rsid w:val="00CB2706"/>
    <w:rsid w:val="00CB32BB"/>
    <w:rsid w:val="00CB53CC"/>
    <w:rsid w:val="00CB77AC"/>
    <w:rsid w:val="00CC02B6"/>
    <w:rsid w:val="00CC0515"/>
    <w:rsid w:val="00CC0BA0"/>
    <w:rsid w:val="00CC1EDA"/>
    <w:rsid w:val="00CC218A"/>
    <w:rsid w:val="00CC3230"/>
    <w:rsid w:val="00CC4394"/>
    <w:rsid w:val="00CC44AE"/>
    <w:rsid w:val="00CC5671"/>
    <w:rsid w:val="00CC68F4"/>
    <w:rsid w:val="00CC770D"/>
    <w:rsid w:val="00CD04A5"/>
    <w:rsid w:val="00CD1E58"/>
    <w:rsid w:val="00CD3365"/>
    <w:rsid w:val="00CD471E"/>
    <w:rsid w:val="00CD482D"/>
    <w:rsid w:val="00CD48A2"/>
    <w:rsid w:val="00CD4FD0"/>
    <w:rsid w:val="00CD6241"/>
    <w:rsid w:val="00CD7A14"/>
    <w:rsid w:val="00CE0E5F"/>
    <w:rsid w:val="00CE2FCF"/>
    <w:rsid w:val="00CE318F"/>
    <w:rsid w:val="00CE5461"/>
    <w:rsid w:val="00CE58E6"/>
    <w:rsid w:val="00CE6B10"/>
    <w:rsid w:val="00CE6C4B"/>
    <w:rsid w:val="00CF238F"/>
    <w:rsid w:val="00CF36D8"/>
    <w:rsid w:val="00CF43C8"/>
    <w:rsid w:val="00CF46D5"/>
    <w:rsid w:val="00CF4736"/>
    <w:rsid w:val="00CF7ADB"/>
    <w:rsid w:val="00D0033D"/>
    <w:rsid w:val="00D006B0"/>
    <w:rsid w:val="00D00BE4"/>
    <w:rsid w:val="00D02560"/>
    <w:rsid w:val="00D04121"/>
    <w:rsid w:val="00D04868"/>
    <w:rsid w:val="00D051E7"/>
    <w:rsid w:val="00D0793C"/>
    <w:rsid w:val="00D07B26"/>
    <w:rsid w:val="00D111BB"/>
    <w:rsid w:val="00D1246C"/>
    <w:rsid w:val="00D12661"/>
    <w:rsid w:val="00D13E2C"/>
    <w:rsid w:val="00D14FF6"/>
    <w:rsid w:val="00D155CF"/>
    <w:rsid w:val="00D1702F"/>
    <w:rsid w:val="00D170E0"/>
    <w:rsid w:val="00D20EEA"/>
    <w:rsid w:val="00D229F0"/>
    <w:rsid w:val="00D23291"/>
    <w:rsid w:val="00D23533"/>
    <w:rsid w:val="00D24B67"/>
    <w:rsid w:val="00D25C54"/>
    <w:rsid w:val="00D26583"/>
    <w:rsid w:val="00D338D3"/>
    <w:rsid w:val="00D33F03"/>
    <w:rsid w:val="00D360C6"/>
    <w:rsid w:val="00D365C0"/>
    <w:rsid w:val="00D40B48"/>
    <w:rsid w:val="00D42D0E"/>
    <w:rsid w:val="00D445DC"/>
    <w:rsid w:val="00D45287"/>
    <w:rsid w:val="00D4573D"/>
    <w:rsid w:val="00D46EEB"/>
    <w:rsid w:val="00D475F2"/>
    <w:rsid w:val="00D4768A"/>
    <w:rsid w:val="00D4768D"/>
    <w:rsid w:val="00D50683"/>
    <w:rsid w:val="00D5094C"/>
    <w:rsid w:val="00D519FF"/>
    <w:rsid w:val="00D5274E"/>
    <w:rsid w:val="00D53693"/>
    <w:rsid w:val="00D537A9"/>
    <w:rsid w:val="00D54609"/>
    <w:rsid w:val="00D5468A"/>
    <w:rsid w:val="00D547AC"/>
    <w:rsid w:val="00D5490A"/>
    <w:rsid w:val="00D5509D"/>
    <w:rsid w:val="00D55357"/>
    <w:rsid w:val="00D557A0"/>
    <w:rsid w:val="00D562FA"/>
    <w:rsid w:val="00D567DE"/>
    <w:rsid w:val="00D578C0"/>
    <w:rsid w:val="00D57DA3"/>
    <w:rsid w:val="00D60349"/>
    <w:rsid w:val="00D60A82"/>
    <w:rsid w:val="00D61169"/>
    <w:rsid w:val="00D6122C"/>
    <w:rsid w:val="00D61F43"/>
    <w:rsid w:val="00D63F07"/>
    <w:rsid w:val="00D64AE1"/>
    <w:rsid w:val="00D654F0"/>
    <w:rsid w:val="00D664D5"/>
    <w:rsid w:val="00D66C0A"/>
    <w:rsid w:val="00D72E5B"/>
    <w:rsid w:val="00D745C3"/>
    <w:rsid w:val="00D75D8E"/>
    <w:rsid w:val="00D76FB8"/>
    <w:rsid w:val="00D8053D"/>
    <w:rsid w:val="00D80B1A"/>
    <w:rsid w:val="00D828CE"/>
    <w:rsid w:val="00D83F62"/>
    <w:rsid w:val="00D85C6B"/>
    <w:rsid w:val="00D86DAC"/>
    <w:rsid w:val="00D8766C"/>
    <w:rsid w:val="00D87DAC"/>
    <w:rsid w:val="00D90AE9"/>
    <w:rsid w:val="00D90CAD"/>
    <w:rsid w:val="00D92474"/>
    <w:rsid w:val="00D92A5C"/>
    <w:rsid w:val="00D93747"/>
    <w:rsid w:val="00D93C60"/>
    <w:rsid w:val="00D93FCC"/>
    <w:rsid w:val="00D94365"/>
    <w:rsid w:val="00D94388"/>
    <w:rsid w:val="00D944F3"/>
    <w:rsid w:val="00D9534E"/>
    <w:rsid w:val="00D955EC"/>
    <w:rsid w:val="00D955F1"/>
    <w:rsid w:val="00D97675"/>
    <w:rsid w:val="00DA2236"/>
    <w:rsid w:val="00DA2485"/>
    <w:rsid w:val="00DA3338"/>
    <w:rsid w:val="00DA340B"/>
    <w:rsid w:val="00DA4B47"/>
    <w:rsid w:val="00DA4D00"/>
    <w:rsid w:val="00DA5FB5"/>
    <w:rsid w:val="00DA7FFD"/>
    <w:rsid w:val="00DB3033"/>
    <w:rsid w:val="00DB307A"/>
    <w:rsid w:val="00DB441E"/>
    <w:rsid w:val="00DB4DA3"/>
    <w:rsid w:val="00DC1D5F"/>
    <w:rsid w:val="00DC1FAD"/>
    <w:rsid w:val="00DC20F9"/>
    <w:rsid w:val="00DC3768"/>
    <w:rsid w:val="00DC46F4"/>
    <w:rsid w:val="00DC56ED"/>
    <w:rsid w:val="00DC7F24"/>
    <w:rsid w:val="00DD08E7"/>
    <w:rsid w:val="00DD4076"/>
    <w:rsid w:val="00DD52DE"/>
    <w:rsid w:val="00DD7107"/>
    <w:rsid w:val="00DE27DC"/>
    <w:rsid w:val="00DE28C4"/>
    <w:rsid w:val="00DE29A8"/>
    <w:rsid w:val="00DE4225"/>
    <w:rsid w:val="00DE6006"/>
    <w:rsid w:val="00DE7A57"/>
    <w:rsid w:val="00DE7C1A"/>
    <w:rsid w:val="00DF14BB"/>
    <w:rsid w:val="00DF1747"/>
    <w:rsid w:val="00DF2807"/>
    <w:rsid w:val="00DF2F3B"/>
    <w:rsid w:val="00DF396E"/>
    <w:rsid w:val="00DF43EA"/>
    <w:rsid w:val="00DF52BC"/>
    <w:rsid w:val="00DF5FB1"/>
    <w:rsid w:val="00DF7393"/>
    <w:rsid w:val="00DF781B"/>
    <w:rsid w:val="00E009F3"/>
    <w:rsid w:val="00E00DDC"/>
    <w:rsid w:val="00E01FA7"/>
    <w:rsid w:val="00E0274F"/>
    <w:rsid w:val="00E0432C"/>
    <w:rsid w:val="00E048E5"/>
    <w:rsid w:val="00E061F3"/>
    <w:rsid w:val="00E07B26"/>
    <w:rsid w:val="00E07F21"/>
    <w:rsid w:val="00E13FB6"/>
    <w:rsid w:val="00E1487A"/>
    <w:rsid w:val="00E16DAB"/>
    <w:rsid w:val="00E2006D"/>
    <w:rsid w:val="00E22756"/>
    <w:rsid w:val="00E25815"/>
    <w:rsid w:val="00E26F1D"/>
    <w:rsid w:val="00E3140F"/>
    <w:rsid w:val="00E31A51"/>
    <w:rsid w:val="00E31F6C"/>
    <w:rsid w:val="00E32623"/>
    <w:rsid w:val="00E3275C"/>
    <w:rsid w:val="00E33021"/>
    <w:rsid w:val="00E33342"/>
    <w:rsid w:val="00E3344C"/>
    <w:rsid w:val="00E339BB"/>
    <w:rsid w:val="00E35CC1"/>
    <w:rsid w:val="00E37E4B"/>
    <w:rsid w:val="00E40738"/>
    <w:rsid w:val="00E40E86"/>
    <w:rsid w:val="00E42B06"/>
    <w:rsid w:val="00E43C88"/>
    <w:rsid w:val="00E45060"/>
    <w:rsid w:val="00E47625"/>
    <w:rsid w:val="00E535E4"/>
    <w:rsid w:val="00E542C2"/>
    <w:rsid w:val="00E543F8"/>
    <w:rsid w:val="00E55DD8"/>
    <w:rsid w:val="00E56F4D"/>
    <w:rsid w:val="00E57F4D"/>
    <w:rsid w:val="00E57FDC"/>
    <w:rsid w:val="00E600D2"/>
    <w:rsid w:val="00E60ED6"/>
    <w:rsid w:val="00E611C6"/>
    <w:rsid w:val="00E62037"/>
    <w:rsid w:val="00E6226B"/>
    <w:rsid w:val="00E64DD1"/>
    <w:rsid w:val="00E65773"/>
    <w:rsid w:val="00E65A5A"/>
    <w:rsid w:val="00E65DE3"/>
    <w:rsid w:val="00E6719F"/>
    <w:rsid w:val="00E70E9A"/>
    <w:rsid w:val="00E726D8"/>
    <w:rsid w:val="00E72946"/>
    <w:rsid w:val="00E72EC4"/>
    <w:rsid w:val="00E757E9"/>
    <w:rsid w:val="00E7593F"/>
    <w:rsid w:val="00E768F9"/>
    <w:rsid w:val="00E771B0"/>
    <w:rsid w:val="00E77F8A"/>
    <w:rsid w:val="00E8219A"/>
    <w:rsid w:val="00E829CB"/>
    <w:rsid w:val="00E82A74"/>
    <w:rsid w:val="00E849DC"/>
    <w:rsid w:val="00E8554D"/>
    <w:rsid w:val="00E859F8"/>
    <w:rsid w:val="00E865C2"/>
    <w:rsid w:val="00E875DE"/>
    <w:rsid w:val="00E87C9B"/>
    <w:rsid w:val="00E9018A"/>
    <w:rsid w:val="00E91996"/>
    <w:rsid w:val="00E92291"/>
    <w:rsid w:val="00E93090"/>
    <w:rsid w:val="00E93C34"/>
    <w:rsid w:val="00EA2BCA"/>
    <w:rsid w:val="00EA2C71"/>
    <w:rsid w:val="00EA2FBD"/>
    <w:rsid w:val="00EA3C47"/>
    <w:rsid w:val="00EA40E8"/>
    <w:rsid w:val="00EA7E56"/>
    <w:rsid w:val="00EB021E"/>
    <w:rsid w:val="00EB05ED"/>
    <w:rsid w:val="00EB0A52"/>
    <w:rsid w:val="00EB0C4B"/>
    <w:rsid w:val="00EB0DC4"/>
    <w:rsid w:val="00EB0E52"/>
    <w:rsid w:val="00EB1C0E"/>
    <w:rsid w:val="00EB1F77"/>
    <w:rsid w:val="00EB1F9D"/>
    <w:rsid w:val="00EB506E"/>
    <w:rsid w:val="00EB6136"/>
    <w:rsid w:val="00EC4E58"/>
    <w:rsid w:val="00EC63A7"/>
    <w:rsid w:val="00ED0D35"/>
    <w:rsid w:val="00ED1E20"/>
    <w:rsid w:val="00ED2FB9"/>
    <w:rsid w:val="00ED4C47"/>
    <w:rsid w:val="00ED4D48"/>
    <w:rsid w:val="00ED70B4"/>
    <w:rsid w:val="00EE0312"/>
    <w:rsid w:val="00EE2A0A"/>
    <w:rsid w:val="00EE2DA4"/>
    <w:rsid w:val="00EE4005"/>
    <w:rsid w:val="00EE4C19"/>
    <w:rsid w:val="00EE774B"/>
    <w:rsid w:val="00EF170D"/>
    <w:rsid w:val="00EF19BF"/>
    <w:rsid w:val="00EF23AC"/>
    <w:rsid w:val="00EF33E9"/>
    <w:rsid w:val="00EF36DF"/>
    <w:rsid w:val="00EF46FB"/>
    <w:rsid w:val="00EF65C0"/>
    <w:rsid w:val="00EF687E"/>
    <w:rsid w:val="00EF7534"/>
    <w:rsid w:val="00EF7B68"/>
    <w:rsid w:val="00EF7BA0"/>
    <w:rsid w:val="00F00972"/>
    <w:rsid w:val="00F01B20"/>
    <w:rsid w:val="00F02047"/>
    <w:rsid w:val="00F032DB"/>
    <w:rsid w:val="00F0346D"/>
    <w:rsid w:val="00F03CD9"/>
    <w:rsid w:val="00F03F58"/>
    <w:rsid w:val="00F05511"/>
    <w:rsid w:val="00F06C75"/>
    <w:rsid w:val="00F0711F"/>
    <w:rsid w:val="00F0715F"/>
    <w:rsid w:val="00F071CD"/>
    <w:rsid w:val="00F1059D"/>
    <w:rsid w:val="00F10C7F"/>
    <w:rsid w:val="00F11612"/>
    <w:rsid w:val="00F124CD"/>
    <w:rsid w:val="00F127FE"/>
    <w:rsid w:val="00F1285B"/>
    <w:rsid w:val="00F14DB7"/>
    <w:rsid w:val="00F14F6E"/>
    <w:rsid w:val="00F20994"/>
    <w:rsid w:val="00F22C96"/>
    <w:rsid w:val="00F22ED1"/>
    <w:rsid w:val="00F24866"/>
    <w:rsid w:val="00F2577C"/>
    <w:rsid w:val="00F27225"/>
    <w:rsid w:val="00F27D92"/>
    <w:rsid w:val="00F30258"/>
    <w:rsid w:val="00F313E2"/>
    <w:rsid w:val="00F32B6C"/>
    <w:rsid w:val="00F361E3"/>
    <w:rsid w:val="00F36F29"/>
    <w:rsid w:val="00F37D04"/>
    <w:rsid w:val="00F4009D"/>
    <w:rsid w:val="00F401C9"/>
    <w:rsid w:val="00F40379"/>
    <w:rsid w:val="00F407D9"/>
    <w:rsid w:val="00F41844"/>
    <w:rsid w:val="00F41E24"/>
    <w:rsid w:val="00F45848"/>
    <w:rsid w:val="00F45A66"/>
    <w:rsid w:val="00F47A5A"/>
    <w:rsid w:val="00F504AD"/>
    <w:rsid w:val="00F51460"/>
    <w:rsid w:val="00F54EDC"/>
    <w:rsid w:val="00F60526"/>
    <w:rsid w:val="00F6130E"/>
    <w:rsid w:val="00F61EE2"/>
    <w:rsid w:val="00F625E4"/>
    <w:rsid w:val="00F65C61"/>
    <w:rsid w:val="00F66421"/>
    <w:rsid w:val="00F67759"/>
    <w:rsid w:val="00F72551"/>
    <w:rsid w:val="00F73484"/>
    <w:rsid w:val="00F748B8"/>
    <w:rsid w:val="00F75069"/>
    <w:rsid w:val="00F75123"/>
    <w:rsid w:val="00F76090"/>
    <w:rsid w:val="00F77C8E"/>
    <w:rsid w:val="00F80464"/>
    <w:rsid w:val="00F8342E"/>
    <w:rsid w:val="00F83D75"/>
    <w:rsid w:val="00F8456D"/>
    <w:rsid w:val="00F847C6"/>
    <w:rsid w:val="00F87CC2"/>
    <w:rsid w:val="00F90453"/>
    <w:rsid w:val="00F90565"/>
    <w:rsid w:val="00F9063F"/>
    <w:rsid w:val="00F90B81"/>
    <w:rsid w:val="00F912E2"/>
    <w:rsid w:val="00F91DD6"/>
    <w:rsid w:val="00F943EC"/>
    <w:rsid w:val="00F9528D"/>
    <w:rsid w:val="00F96F2A"/>
    <w:rsid w:val="00F97818"/>
    <w:rsid w:val="00FA1933"/>
    <w:rsid w:val="00FA271F"/>
    <w:rsid w:val="00FA7E7A"/>
    <w:rsid w:val="00FB0E0E"/>
    <w:rsid w:val="00FB0EBD"/>
    <w:rsid w:val="00FB151D"/>
    <w:rsid w:val="00FB27E2"/>
    <w:rsid w:val="00FB2D03"/>
    <w:rsid w:val="00FB44B4"/>
    <w:rsid w:val="00FB44BC"/>
    <w:rsid w:val="00FB4F69"/>
    <w:rsid w:val="00FB50DC"/>
    <w:rsid w:val="00FB73F4"/>
    <w:rsid w:val="00FB784C"/>
    <w:rsid w:val="00FC271A"/>
    <w:rsid w:val="00FC3252"/>
    <w:rsid w:val="00FC4899"/>
    <w:rsid w:val="00FC4A60"/>
    <w:rsid w:val="00FC532D"/>
    <w:rsid w:val="00FC604F"/>
    <w:rsid w:val="00FC7074"/>
    <w:rsid w:val="00FD0FA7"/>
    <w:rsid w:val="00FD3C9B"/>
    <w:rsid w:val="00FD3D7B"/>
    <w:rsid w:val="00FD4076"/>
    <w:rsid w:val="00FE0B80"/>
    <w:rsid w:val="00FE21DA"/>
    <w:rsid w:val="00FE2D09"/>
    <w:rsid w:val="00FE2E38"/>
    <w:rsid w:val="00FE37C0"/>
    <w:rsid w:val="00FE3E44"/>
    <w:rsid w:val="00FE4E97"/>
    <w:rsid w:val="00FE51E3"/>
    <w:rsid w:val="00FE5708"/>
    <w:rsid w:val="00FE5D7D"/>
    <w:rsid w:val="00FF1AE9"/>
    <w:rsid w:val="00FF1DE6"/>
    <w:rsid w:val="00FF44B7"/>
    <w:rsid w:val="00FF4EFD"/>
    <w:rsid w:val="00FF5CD6"/>
    <w:rsid w:val="00FF5E86"/>
    <w:rsid w:val="010351AA"/>
    <w:rsid w:val="01087832"/>
    <w:rsid w:val="010E60AD"/>
    <w:rsid w:val="011138F0"/>
    <w:rsid w:val="01147299"/>
    <w:rsid w:val="012F41F1"/>
    <w:rsid w:val="01483505"/>
    <w:rsid w:val="01756A06"/>
    <w:rsid w:val="017F089A"/>
    <w:rsid w:val="01822573"/>
    <w:rsid w:val="019651ED"/>
    <w:rsid w:val="01B11E57"/>
    <w:rsid w:val="01B36BD0"/>
    <w:rsid w:val="01C0325D"/>
    <w:rsid w:val="01C17AA6"/>
    <w:rsid w:val="01D408F4"/>
    <w:rsid w:val="01FD7E4B"/>
    <w:rsid w:val="02134046"/>
    <w:rsid w:val="021E077C"/>
    <w:rsid w:val="02493B15"/>
    <w:rsid w:val="02510197"/>
    <w:rsid w:val="02531F5F"/>
    <w:rsid w:val="026223A4"/>
    <w:rsid w:val="027619AC"/>
    <w:rsid w:val="027F6DCB"/>
    <w:rsid w:val="028E0CD0"/>
    <w:rsid w:val="02987B74"/>
    <w:rsid w:val="02C72207"/>
    <w:rsid w:val="02D7069C"/>
    <w:rsid w:val="02D768EE"/>
    <w:rsid w:val="02DD785C"/>
    <w:rsid w:val="02DF457C"/>
    <w:rsid w:val="02E07098"/>
    <w:rsid w:val="02F24FFF"/>
    <w:rsid w:val="02FA438B"/>
    <w:rsid w:val="02FD45E9"/>
    <w:rsid w:val="030376E3"/>
    <w:rsid w:val="03457CFC"/>
    <w:rsid w:val="038F71C9"/>
    <w:rsid w:val="039C5398"/>
    <w:rsid w:val="039E11BA"/>
    <w:rsid w:val="03A367D0"/>
    <w:rsid w:val="03B804CE"/>
    <w:rsid w:val="03DA602B"/>
    <w:rsid w:val="03DB0660"/>
    <w:rsid w:val="0403243E"/>
    <w:rsid w:val="041F679F"/>
    <w:rsid w:val="0422003D"/>
    <w:rsid w:val="042A0CA0"/>
    <w:rsid w:val="043A7135"/>
    <w:rsid w:val="04484359"/>
    <w:rsid w:val="04553F6E"/>
    <w:rsid w:val="045A77D7"/>
    <w:rsid w:val="046250BC"/>
    <w:rsid w:val="04850002"/>
    <w:rsid w:val="048953F6"/>
    <w:rsid w:val="04A22F2C"/>
    <w:rsid w:val="04BC223F"/>
    <w:rsid w:val="04BC3FEE"/>
    <w:rsid w:val="04BD7D66"/>
    <w:rsid w:val="04CE7D65"/>
    <w:rsid w:val="04F05A45"/>
    <w:rsid w:val="04F16134"/>
    <w:rsid w:val="04F351AB"/>
    <w:rsid w:val="05121E5F"/>
    <w:rsid w:val="051756C8"/>
    <w:rsid w:val="054B40EE"/>
    <w:rsid w:val="05551D4C"/>
    <w:rsid w:val="05560FDD"/>
    <w:rsid w:val="056243B6"/>
    <w:rsid w:val="0564544D"/>
    <w:rsid w:val="059A6A6E"/>
    <w:rsid w:val="059B00A7"/>
    <w:rsid w:val="05EA6938"/>
    <w:rsid w:val="0607573C"/>
    <w:rsid w:val="060C5949"/>
    <w:rsid w:val="0614384F"/>
    <w:rsid w:val="062F259D"/>
    <w:rsid w:val="065A1C59"/>
    <w:rsid w:val="06604E4C"/>
    <w:rsid w:val="069D1BFD"/>
    <w:rsid w:val="06A116ED"/>
    <w:rsid w:val="06B55198"/>
    <w:rsid w:val="06DD649D"/>
    <w:rsid w:val="06E94E42"/>
    <w:rsid w:val="072124FA"/>
    <w:rsid w:val="07247C28"/>
    <w:rsid w:val="07305CCC"/>
    <w:rsid w:val="074F739B"/>
    <w:rsid w:val="075C6BEA"/>
    <w:rsid w:val="077005FE"/>
    <w:rsid w:val="078B5EF9"/>
    <w:rsid w:val="079523EE"/>
    <w:rsid w:val="079C0106"/>
    <w:rsid w:val="07B75666"/>
    <w:rsid w:val="07BE1E81"/>
    <w:rsid w:val="07D52562"/>
    <w:rsid w:val="07E36D59"/>
    <w:rsid w:val="07F12200"/>
    <w:rsid w:val="07F910B5"/>
    <w:rsid w:val="08054A39"/>
    <w:rsid w:val="081D590A"/>
    <w:rsid w:val="08234384"/>
    <w:rsid w:val="08287247"/>
    <w:rsid w:val="08420CAE"/>
    <w:rsid w:val="08564759"/>
    <w:rsid w:val="0858227F"/>
    <w:rsid w:val="085B3B1D"/>
    <w:rsid w:val="08626C03"/>
    <w:rsid w:val="08744BDF"/>
    <w:rsid w:val="0878647D"/>
    <w:rsid w:val="0895702F"/>
    <w:rsid w:val="08A4496D"/>
    <w:rsid w:val="08C96CD9"/>
    <w:rsid w:val="08D828F3"/>
    <w:rsid w:val="08DD4532"/>
    <w:rsid w:val="08DF474E"/>
    <w:rsid w:val="08E32C9A"/>
    <w:rsid w:val="08F0070A"/>
    <w:rsid w:val="08F875BE"/>
    <w:rsid w:val="091F0FEF"/>
    <w:rsid w:val="092D54BA"/>
    <w:rsid w:val="09663938"/>
    <w:rsid w:val="09684744"/>
    <w:rsid w:val="097A7FD3"/>
    <w:rsid w:val="097C1F9D"/>
    <w:rsid w:val="09901168"/>
    <w:rsid w:val="099C263F"/>
    <w:rsid w:val="09A339CE"/>
    <w:rsid w:val="09A900D4"/>
    <w:rsid w:val="09B53C8B"/>
    <w:rsid w:val="09B61B96"/>
    <w:rsid w:val="09B96D4E"/>
    <w:rsid w:val="09DB3168"/>
    <w:rsid w:val="09DE67B4"/>
    <w:rsid w:val="09E3083B"/>
    <w:rsid w:val="09E3201C"/>
    <w:rsid w:val="09ED4C49"/>
    <w:rsid w:val="0A073C4D"/>
    <w:rsid w:val="0A8A06EA"/>
    <w:rsid w:val="0A96708F"/>
    <w:rsid w:val="0ACB39B4"/>
    <w:rsid w:val="0AD6392F"/>
    <w:rsid w:val="0AE25565"/>
    <w:rsid w:val="0AF86282"/>
    <w:rsid w:val="0AFF2D87"/>
    <w:rsid w:val="0B02094B"/>
    <w:rsid w:val="0B0C55A3"/>
    <w:rsid w:val="0B1B7594"/>
    <w:rsid w:val="0B2F1AE0"/>
    <w:rsid w:val="0B325009"/>
    <w:rsid w:val="0B3F14D4"/>
    <w:rsid w:val="0B550CF8"/>
    <w:rsid w:val="0B61144B"/>
    <w:rsid w:val="0B642CE9"/>
    <w:rsid w:val="0B6738F5"/>
    <w:rsid w:val="0B685BBB"/>
    <w:rsid w:val="0B7373D0"/>
    <w:rsid w:val="0B8B471A"/>
    <w:rsid w:val="0B8D66E4"/>
    <w:rsid w:val="0B9C2483"/>
    <w:rsid w:val="0BB06FAA"/>
    <w:rsid w:val="0BBF43C3"/>
    <w:rsid w:val="0BD40F8F"/>
    <w:rsid w:val="0BD936D7"/>
    <w:rsid w:val="0BEA7692"/>
    <w:rsid w:val="0BF474D4"/>
    <w:rsid w:val="0BF67143"/>
    <w:rsid w:val="0C060244"/>
    <w:rsid w:val="0C244BB1"/>
    <w:rsid w:val="0C322DE7"/>
    <w:rsid w:val="0C434FF4"/>
    <w:rsid w:val="0C4A1EDF"/>
    <w:rsid w:val="0C540FAF"/>
    <w:rsid w:val="0CCC4FEA"/>
    <w:rsid w:val="0CF96457"/>
    <w:rsid w:val="0CFE1D62"/>
    <w:rsid w:val="0D181FDD"/>
    <w:rsid w:val="0D2503E7"/>
    <w:rsid w:val="0D3B3F1D"/>
    <w:rsid w:val="0D505C1B"/>
    <w:rsid w:val="0D525A14"/>
    <w:rsid w:val="0D5E1CB9"/>
    <w:rsid w:val="0D7F0EF6"/>
    <w:rsid w:val="0D827DFC"/>
    <w:rsid w:val="0D8C6527"/>
    <w:rsid w:val="0D996AE0"/>
    <w:rsid w:val="0DC3019B"/>
    <w:rsid w:val="0DD41670"/>
    <w:rsid w:val="0DD95C10"/>
    <w:rsid w:val="0DDF6F9F"/>
    <w:rsid w:val="0DE545B5"/>
    <w:rsid w:val="0DED16BC"/>
    <w:rsid w:val="0E027E32"/>
    <w:rsid w:val="0E0C4881"/>
    <w:rsid w:val="0E1322E4"/>
    <w:rsid w:val="0E132CB3"/>
    <w:rsid w:val="0E15651D"/>
    <w:rsid w:val="0E176739"/>
    <w:rsid w:val="0E20125A"/>
    <w:rsid w:val="0E4137B5"/>
    <w:rsid w:val="0E5B1E8E"/>
    <w:rsid w:val="0E63197E"/>
    <w:rsid w:val="0E9335C9"/>
    <w:rsid w:val="0EA17505"/>
    <w:rsid w:val="0EBB4803"/>
    <w:rsid w:val="0EC52BA2"/>
    <w:rsid w:val="0EDE2DB2"/>
    <w:rsid w:val="0F2509E1"/>
    <w:rsid w:val="0F27028D"/>
    <w:rsid w:val="0F281BFA"/>
    <w:rsid w:val="0F2C1D70"/>
    <w:rsid w:val="0F3419A8"/>
    <w:rsid w:val="0F44355D"/>
    <w:rsid w:val="0F530469"/>
    <w:rsid w:val="0F6C4862"/>
    <w:rsid w:val="0F8922D9"/>
    <w:rsid w:val="0F917E25"/>
    <w:rsid w:val="0FAC2EB1"/>
    <w:rsid w:val="0FAF309C"/>
    <w:rsid w:val="0FCB510C"/>
    <w:rsid w:val="0FCE1079"/>
    <w:rsid w:val="0FD0094D"/>
    <w:rsid w:val="0FDF3286"/>
    <w:rsid w:val="0FE73EE9"/>
    <w:rsid w:val="0FFE195E"/>
    <w:rsid w:val="10044A9B"/>
    <w:rsid w:val="10117A98"/>
    <w:rsid w:val="1021389E"/>
    <w:rsid w:val="10262C63"/>
    <w:rsid w:val="10264A11"/>
    <w:rsid w:val="102C6F16"/>
    <w:rsid w:val="103A6070"/>
    <w:rsid w:val="10505F32"/>
    <w:rsid w:val="105E41AB"/>
    <w:rsid w:val="10724A3F"/>
    <w:rsid w:val="10C06CED"/>
    <w:rsid w:val="10D61248"/>
    <w:rsid w:val="10D821AF"/>
    <w:rsid w:val="10DA321C"/>
    <w:rsid w:val="10EA1EE2"/>
    <w:rsid w:val="10ED552F"/>
    <w:rsid w:val="10EE7E27"/>
    <w:rsid w:val="11065148"/>
    <w:rsid w:val="110C13A7"/>
    <w:rsid w:val="11292A0B"/>
    <w:rsid w:val="112C24FB"/>
    <w:rsid w:val="113A4C18"/>
    <w:rsid w:val="11447D81"/>
    <w:rsid w:val="115630D4"/>
    <w:rsid w:val="115E1563"/>
    <w:rsid w:val="116C28F7"/>
    <w:rsid w:val="117D4B05"/>
    <w:rsid w:val="11987B90"/>
    <w:rsid w:val="11A1576A"/>
    <w:rsid w:val="11B00011"/>
    <w:rsid w:val="11B5429E"/>
    <w:rsid w:val="11C75D80"/>
    <w:rsid w:val="11CC35F2"/>
    <w:rsid w:val="11E31E14"/>
    <w:rsid w:val="11F44D07"/>
    <w:rsid w:val="12226198"/>
    <w:rsid w:val="125F3D5B"/>
    <w:rsid w:val="12653E83"/>
    <w:rsid w:val="129F0AAB"/>
    <w:rsid w:val="12AF0999"/>
    <w:rsid w:val="12B84B46"/>
    <w:rsid w:val="12D15108"/>
    <w:rsid w:val="12D44BF8"/>
    <w:rsid w:val="12D46BFA"/>
    <w:rsid w:val="130C4392"/>
    <w:rsid w:val="13113756"/>
    <w:rsid w:val="131E5E73"/>
    <w:rsid w:val="1323348A"/>
    <w:rsid w:val="13250FB0"/>
    <w:rsid w:val="1329420D"/>
    <w:rsid w:val="137A57A0"/>
    <w:rsid w:val="137F1A5A"/>
    <w:rsid w:val="1380268A"/>
    <w:rsid w:val="13855EF2"/>
    <w:rsid w:val="139F5206"/>
    <w:rsid w:val="13BF7656"/>
    <w:rsid w:val="13CB7DA9"/>
    <w:rsid w:val="13E62E35"/>
    <w:rsid w:val="141334FE"/>
    <w:rsid w:val="141B1D2C"/>
    <w:rsid w:val="14204612"/>
    <w:rsid w:val="14284D65"/>
    <w:rsid w:val="14505F86"/>
    <w:rsid w:val="145A6BFB"/>
    <w:rsid w:val="147F0B94"/>
    <w:rsid w:val="14891A12"/>
    <w:rsid w:val="149609EE"/>
    <w:rsid w:val="14A54FEC"/>
    <w:rsid w:val="14A5684C"/>
    <w:rsid w:val="14B0605E"/>
    <w:rsid w:val="14D42C8D"/>
    <w:rsid w:val="14D47131"/>
    <w:rsid w:val="14D964F6"/>
    <w:rsid w:val="14DA6E5D"/>
    <w:rsid w:val="14F96B98"/>
    <w:rsid w:val="150115A9"/>
    <w:rsid w:val="151E2E1A"/>
    <w:rsid w:val="152F25BA"/>
    <w:rsid w:val="153726FD"/>
    <w:rsid w:val="15444131"/>
    <w:rsid w:val="15451DDD"/>
    <w:rsid w:val="15485429"/>
    <w:rsid w:val="154A2F50"/>
    <w:rsid w:val="155F15B5"/>
    <w:rsid w:val="15694CC2"/>
    <w:rsid w:val="1585042C"/>
    <w:rsid w:val="15A23C08"/>
    <w:rsid w:val="15B34F99"/>
    <w:rsid w:val="15E50ECA"/>
    <w:rsid w:val="15EE4223"/>
    <w:rsid w:val="1618665B"/>
    <w:rsid w:val="16353C00"/>
    <w:rsid w:val="16377978"/>
    <w:rsid w:val="164B2B7D"/>
    <w:rsid w:val="166149F5"/>
    <w:rsid w:val="16753FFC"/>
    <w:rsid w:val="168C533C"/>
    <w:rsid w:val="169A6021"/>
    <w:rsid w:val="16AD7C3A"/>
    <w:rsid w:val="16AF39B2"/>
    <w:rsid w:val="16B63E4D"/>
    <w:rsid w:val="16CB1E6E"/>
    <w:rsid w:val="16DC22CD"/>
    <w:rsid w:val="16E64EFA"/>
    <w:rsid w:val="16EB53AF"/>
    <w:rsid w:val="170243DD"/>
    <w:rsid w:val="170F26A3"/>
    <w:rsid w:val="171D1E6C"/>
    <w:rsid w:val="172B0B5F"/>
    <w:rsid w:val="176A1687"/>
    <w:rsid w:val="17750393"/>
    <w:rsid w:val="177F13F1"/>
    <w:rsid w:val="17A10E21"/>
    <w:rsid w:val="17B44FF8"/>
    <w:rsid w:val="17DB2585"/>
    <w:rsid w:val="17E92EF4"/>
    <w:rsid w:val="17EE2520"/>
    <w:rsid w:val="17F90C5D"/>
    <w:rsid w:val="181B3DBC"/>
    <w:rsid w:val="1821268E"/>
    <w:rsid w:val="18550589"/>
    <w:rsid w:val="18552337"/>
    <w:rsid w:val="1855621A"/>
    <w:rsid w:val="18695DE3"/>
    <w:rsid w:val="18697B91"/>
    <w:rsid w:val="18716756"/>
    <w:rsid w:val="18804B4B"/>
    <w:rsid w:val="18932E60"/>
    <w:rsid w:val="18B90096"/>
    <w:rsid w:val="18B90B18"/>
    <w:rsid w:val="18C271A1"/>
    <w:rsid w:val="18D40E3C"/>
    <w:rsid w:val="18E85E27"/>
    <w:rsid w:val="18FC27B3"/>
    <w:rsid w:val="19132AE0"/>
    <w:rsid w:val="19174DF8"/>
    <w:rsid w:val="196F567B"/>
    <w:rsid w:val="197A1A1F"/>
    <w:rsid w:val="197D7D98"/>
    <w:rsid w:val="19AF5A77"/>
    <w:rsid w:val="19CD414F"/>
    <w:rsid w:val="19F45B80"/>
    <w:rsid w:val="19F72376"/>
    <w:rsid w:val="19F811CC"/>
    <w:rsid w:val="19F93196"/>
    <w:rsid w:val="19FB00B5"/>
    <w:rsid w:val="19FE255B"/>
    <w:rsid w:val="1A1517AA"/>
    <w:rsid w:val="1A2E2E40"/>
    <w:rsid w:val="1A2F489D"/>
    <w:rsid w:val="1A4C776A"/>
    <w:rsid w:val="1A4D567B"/>
    <w:rsid w:val="1A5D4148"/>
    <w:rsid w:val="1A642D06"/>
    <w:rsid w:val="1A654388"/>
    <w:rsid w:val="1A744284"/>
    <w:rsid w:val="1A7D4828"/>
    <w:rsid w:val="1A951111"/>
    <w:rsid w:val="1A9673EC"/>
    <w:rsid w:val="1AA43102"/>
    <w:rsid w:val="1ABE2635"/>
    <w:rsid w:val="1ACA1F32"/>
    <w:rsid w:val="1AEB2ADF"/>
    <w:rsid w:val="1B0477EA"/>
    <w:rsid w:val="1B18764C"/>
    <w:rsid w:val="1B1F6C2C"/>
    <w:rsid w:val="1B6B02BB"/>
    <w:rsid w:val="1B77009A"/>
    <w:rsid w:val="1B7F1479"/>
    <w:rsid w:val="1B8260C0"/>
    <w:rsid w:val="1B8413FB"/>
    <w:rsid w:val="1B8C2514"/>
    <w:rsid w:val="1B9211AC"/>
    <w:rsid w:val="1B943698"/>
    <w:rsid w:val="1B9B4505"/>
    <w:rsid w:val="1BA03CBC"/>
    <w:rsid w:val="1BC55E5C"/>
    <w:rsid w:val="1BDB6FF7"/>
    <w:rsid w:val="1C203968"/>
    <w:rsid w:val="1C2A7637"/>
    <w:rsid w:val="1C460C69"/>
    <w:rsid w:val="1C784846"/>
    <w:rsid w:val="1C8B27CB"/>
    <w:rsid w:val="1C9378D2"/>
    <w:rsid w:val="1CA8221A"/>
    <w:rsid w:val="1CAC182D"/>
    <w:rsid w:val="1CC01D49"/>
    <w:rsid w:val="1CC21F65"/>
    <w:rsid w:val="1CD33EB5"/>
    <w:rsid w:val="1CDD28FB"/>
    <w:rsid w:val="1CDD5C5C"/>
    <w:rsid w:val="1CE07659"/>
    <w:rsid w:val="1CF72C63"/>
    <w:rsid w:val="1D07219C"/>
    <w:rsid w:val="1D085BCA"/>
    <w:rsid w:val="1D126A49"/>
    <w:rsid w:val="1D320E99"/>
    <w:rsid w:val="1D4473FF"/>
    <w:rsid w:val="1D502062"/>
    <w:rsid w:val="1D5E3A3C"/>
    <w:rsid w:val="1D710E58"/>
    <w:rsid w:val="1D864D41"/>
    <w:rsid w:val="1D936104"/>
    <w:rsid w:val="1D94745E"/>
    <w:rsid w:val="1D990F18"/>
    <w:rsid w:val="1DB21FDA"/>
    <w:rsid w:val="1DCF3821"/>
    <w:rsid w:val="1DFC5003"/>
    <w:rsid w:val="1E02393C"/>
    <w:rsid w:val="1E067C30"/>
    <w:rsid w:val="1E075E82"/>
    <w:rsid w:val="1E0C3C5D"/>
    <w:rsid w:val="1E1D7155"/>
    <w:rsid w:val="1E3D38F7"/>
    <w:rsid w:val="1E403142"/>
    <w:rsid w:val="1E4E3AB1"/>
    <w:rsid w:val="1E540761"/>
    <w:rsid w:val="1E6C53D0"/>
    <w:rsid w:val="1E704031"/>
    <w:rsid w:val="1EB1403F"/>
    <w:rsid w:val="1EB21253"/>
    <w:rsid w:val="1ED3045A"/>
    <w:rsid w:val="1ED40A62"/>
    <w:rsid w:val="1F406828"/>
    <w:rsid w:val="1F464788"/>
    <w:rsid w:val="1F5831DA"/>
    <w:rsid w:val="1F69491A"/>
    <w:rsid w:val="1F6D181A"/>
    <w:rsid w:val="1F870D17"/>
    <w:rsid w:val="1F957966"/>
    <w:rsid w:val="1FB47794"/>
    <w:rsid w:val="1FD2426D"/>
    <w:rsid w:val="20060A4F"/>
    <w:rsid w:val="20085EE1"/>
    <w:rsid w:val="2009595C"/>
    <w:rsid w:val="201D11EC"/>
    <w:rsid w:val="201E3957"/>
    <w:rsid w:val="202251F5"/>
    <w:rsid w:val="202C7E22"/>
    <w:rsid w:val="203642D4"/>
    <w:rsid w:val="20573212"/>
    <w:rsid w:val="207417C9"/>
    <w:rsid w:val="207672EF"/>
    <w:rsid w:val="20895274"/>
    <w:rsid w:val="20983709"/>
    <w:rsid w:val="209875FB"/>
    <w:rsid w:val="20B35E4D"/>
    <w:rsid w:val="20CC68C6"/>
    <w:rsid w:val="20F6042F"/>
    <w:rsid w:val="210112AE"/>
    <w:rsid w:val="210546EA"/>
    <w:rsid w:val="210E7527"/>
    <w:rsid w:val="21182154"/>
    <w:rsid w:val="211A2370"/>
    <w:rsid w:val="213A3BCC"/>
    <w:rsid w:val="214807A1"/>
    <w:rsid w:val="215F73E6"/>
    <w:rsid w:val="215F7D83"/>
    <w:rsid w:val="216B2BCB"/>
    <w:rsid w:val="217D645B"/>
    <w:rsid w:val="218477E9"/>
    <w:rsid w:val="21AE4866"/>
    <w:rsid w:val="21C66C05"/>
    <w:rsid w:val="21DE5A7A"/>
    <w:rsid w:val="21E92CE8"/>
    <w:rsid w:val="21F739A3"/>
    <w:rsid w:val="21FC3824"/>
    <w:rsid w:val="22032034"/>
    <w:rsid w:val="220628F4"/>
    <w:rsid w:val="22155314"/>
    <w:rsid w:val="222306D5"/>
    <w:rsid w:val="22310C5D"/>
    <w:rsid w:val="22364E24"/>
    <w:rsid w:val="224A0E81"/>
    <w:rsid w:val="224D0523"/>
    <w:rsid w:val="224D407F"/>
    <w:rsid w:val="22596EC8"/>
    <w:rsid w:val="22A831B5"/>
    <w:rsid w:val="22B90561"/>
    <w:rsid w:val="22D16A5E"/>
    <w:rsid w:val="22D73CDE"/>
    <w:rsid w:val="22E62ADF"/>
    <w:rsid w:val="22EA437C"/>
    <w:rsid w:val="22EF5136"/>
    <w:rsid w:val="2321098A"/>
    <w:rsid w:val="23284970"/>
    <w:rsid w:val="233A551D"/>
    <w:rsid w:val="233D0598"/>
    <w:rsid w:val="234B7EC0"/>
    <w:rsid w:val="23566F63"/>
    <w:rsid w:val="235B27CC"/>
    <w:rsid w:val="236B18F1"/>
    <w:rsid w:val="236C6787"/>
    <w:rsid w:val="23723779"/>
    <w:rsid w:val="237F64BA"/>
    <w:rsid w:val="23B1063E"/>
    <w:rsid w:val="23CE11F0"/>
    <w:rsid w:val="23D42CAA"/>
    <w:rsid w:val="23F01166"/>
    <w:rsid w:val="23F40F99"/>
    <w:rsid w:val="240B41F2"/>
    <w:rsid w:val="24125580"/>
    <w:rsid w:val="245636BF"/>
    <w:rsid w:val="24857B00"/>
    <w:rsid w:val="249661B1"/>
    <w:rsid w:val="24A3267C"/>
    <w:rsid w:val="24B17ABB"/>
    <w:rsid w:val="24B40AA2"/>
    <w:rsid w:val="24B86128"/>
    <w:rsid w:val="24CC1BD3"/>
    <w:rsid w:val="24F90117"/>
    <w:rsid w:val="250C0222"/>
    <w:rsid w:val="250D7AF6"/>
    <w:rsid w:val="25137802"/>
    <w:rsid w:val="254145FE"/>
    <w:rsid w:val="254A0D4A"/>
    <w:rsid w:val="257A518B"/>
    <w:rsid w:val="257F09F3"/>
    <w:rsid w:val="25893620"/>
    <w:rsid w:val="25A9210D"/>
    <w:rsid w:val="25B07EC9"/>
    <w:rsid w:val="25B20050"/>
    <w:rsid w:val="25B414D4"/>
    <w:rsid w:val="25BA1A2C"/>
    <w:rsid w:val="25C603D0"/>
    <w:rsid w:val="25CE197B"/>
    <w:rsid w:val="26066227"/>
    <w:rsid w:val="26086C3B"/>
    <w:rsid w:val="260B2287"/>
    <w:rsid w:val="26217CFD"/>
    <w:rsid w:val="262670C1"/>
    <w:rsid w:val="262A4E03"/>
    <w:rsid w:val="264439EB"/>
    <w:rsid w:val="264A1001"/>
    <w:rsid w:val="266A16A4"/>
    <w:rsid w:val="266B0F78"/>
    <w:rsid w:val="268B161A"/>
    <w:rsid w:val="27335F39"/>
    <w:rsid w:val="27533EE6"/>
    <w:rsid w:val="27595274"/>
    <w:rsid w:val="27693709"/>
    <w:rsid w:val="276C4FA7"/>
    <w:rsid w:val="27C44DE4"/>
    <w:rsid w:val="27F21FD0"/>
    <w:rsid w:val="28007D63"/>
    <w:rsid w:val="280C22E7"/>
    <w:rsid w:val="2811023D"/>
    <w:rsid w:val="281318C7"/>
    <w:rsid w:val="286204EA"/>
    <w:rsid w:val="28771E56"/>
    <w:rsid w:val="28783C54"/>
    <w:rsid w:val="288051AE"/>
    <w:rsid w:val="28812CD5"/>
    <w:rsid w:val="28A2511E"/>
    <w:rsid w:val="28DE3C83"/>
    <w:rsid w:val="28FA3EBF"/>
    <w:rsid w:val="29137DAF"/>
    <w:rsid w:val="293F4DE0"/>
    <w:rsid w:val="29606D8E"/>
    <w:rsid w:val="29622B06"/>
    <w:rsid w:val="29650824"/>
    <w:rsid w:val="297B5976"/>
    <w:rsid w:val="297B7724"/>
    <w:rsid w:val="29814303"/>
    <w:rsid w:val="298605B6"/>
    <w:rsid w:val="298C7F61"/>
    <w:rsid w:val="29B11A3D"/>
    <w:rsid w:val="29BF1D06"/>
    <w:rsid w:val="29D05CC2"/>
    <w:rsid w:val="29E7042F"/>
    <w:rsid w:val="29FA0F90"/>
    <w:rsid w:val="29FF0355"/>
    <w:rsid w:val="2A133E00"/>
    <w:rsid w:val="2A273408"/>
    <w:rsid w:val="2A554419"/>
    <w:rsid w:val="2A5C7555"/>
    <w:rsid w:val="2A5F7045"/>
    <w:rsid w:val="2A7B712C"/>
    <w:rsid w:val="2A7C3754"/>
    <w:rsid w:val="2A924D25"/>
    <w:rsid w:val="2A9F72A8"/>
    <w:rsid w:val="2AB54241"/>
    <w:rsid w:val="2AB71E61"/>
    <w:rsid w:val="2AD93AD2"/>
    <w:rsid w:val="2AE9690F"/>
    <w:rsid w:val="2AEF5B08"/>
    <w:rsid w:val="2B1641A5"/>
    <w:rsid w:val="2B276421"/>
    <w:rsid w:val="2B3D12F1"/>
    <w:rsid w:val="2B732DA8"/>
    <w:rsid w:val="2B7B3A0B"/>
    <w:rsid w:val="2B8647AB"/>
    <w:rsid w:val="2B9B70E9"/>
    <w:rsid w:val="2BB970EC"/>
    <w:rsid w:val="2BBD04C8"/>
    <w:rsid w:val="2BC2788C"/>
    <w:rsid w:val="2BCE6231"/>
    <w:rsid w:val="2BD33847"/>
    <w:rsid w:val="2BE513B2"/>
    <w:rsid w:val="2BEE0681"/>
    <w:rsid w:val="2C161986"/>
    <w:rsid w:val="2C2346BA"/>
    <w:rsid w:val="2C2816AC"/>
    <w:rsid w:val="2C31056E"/>
    <w:rsid w:val="2C3B319A"/>
    <w:rsid w:val="2C416A03"/>
    <w:rsid w:val="2C5825A3"/>
    <w:rsid w:val="2C621E15"/>
    <w:rsid w:val="2C6C3347"/>
    <w:rsid w:val="2C6F76C7"/>
    <w:rsid w:val="2C82701B"/>
    <w:rsid w:val="2C8B652B"/>
    <w:rsid w:val="2C8C39F6"/>
    <w:rsid w:val="2C9254B0"/>
    <w:rsid w:val="2C9D5D37"/>
    <w:rsid w:val="2CA10937"/>
    <w:rsid w:val="2CAE1BBE"/>
    <w:rsid w:val="2CB74F17"/>
    <w:rsid w:val="2CDC2BCF"/>
    <w:rsid w:val="2CE33F5E"/>
    <w:rsid w:val="2CE37ABA"/>
    <w:rsid w:val="2CFB12A7"/>
    <w:rsid w:val="2D012636"/>
    <w:rsid w:val="2D033DF6"/>
    <w:rsid w:val="2D0F6B01"/>
    <w:rsid w:val="2D197980"/>
    <w:rsid w:val="2D2500D2"/>
    <w:rsid w:val="2D597D7C"/>
    <w:rsid w:val="2D6A38E3"/>
    <w:rsid w:val="2D800576"/>
    <w:rsid w:val="2D872B3B"/>
    <w:rsid w:val="2DA84541"/>
    <w:rsid w:val="2DAC4350"/>
    <w:rsid w:val="2DAE7E45"/>
    <w:rsid w:val="2DB15E0A"/>
    <w:rsid w:val="2DE0224B"/>
    <w:rsid w:val="2DEC299E"/>
    <w:rsid w:val="2E1343CF"/>
    <w:rsid w:val="2E187C37"/>
    <w:rsid w:val="2E291E44"/>
    <w:rsid w:val="2E400F3C"/>
    <w:rsid w:val="2E440A2C"/>
    <w:rsid w:val="2E47051C"/>
    <w:rsid w:val="2E536EC1"/>
    <w:rsid w:val="2E692241"/>
    <w:rsid w:val="2E6D7F83"/>
    <w:rsid w:val="2E807793"/>
    <w:rsid w:val="2E9372BE"/>
    <w:rsid w:val="2E9A6F36"/>
    <w:rsid w:val="2EA13AFD"/>
    <w:rsid w:val="2EA13B85"/>
    <w:rsid w:val="2EA67B54"/>
    <w:rsid w:val="2F10090E"/>
    <w:rsid w:val="2F3C5BA7"/>
    <w:rsid w:val="2F594063"/>
    <w:rsid w:val="2F5F5E8E"/>
    <w:rsid w:val="2F7C5FA4"/>
    <w:rsid w:val="2F7E3ACA"/>
    <w:rsid w:val="2F802749"/>
    <w:rsid w:val="2F9C4DF0"/>
    <w:rsid w:val="2FAB2757"/>
    <w:rsid w:val="2FCE2F9B"/>
    <w:rsid w:val="2FD94946"/>
    <w:rsid w:val="2FDC6A42"/>
    <w:rsid w:val="2FDD4C94"/>
    <w:rsid w:val="2FF124EE"/>
    <w:rsid w:val="2FFF2B4D"/>
    <w:rsid w:val="2FFF7AF3"/>
    <w:rsid w:val="300352A2"/>
    <w:rsid w:val="301E0849"/>
    <w:rsid w:val="30233BD2"/>
    <w:rsid w:val="302503E9"/>
    <w:rsid w:val="305B3E0B"/>
    <w:rsid w:val="30803872"/>
    <w:rsid w:val="309F4192"/>
    <w:rsid w:val="30D342E9"/>
    <w:rsid w:val="30DC4F4C"/>
    <w:rsid w:val="30E81B43"/>
    <w:rsid w:val="31010E56"/>
    <w:rsid w:val="31047BFD"/>
    <w:rsid w:val="311E37B6"/>
    <w:rsid w:val="3132601F"/>
    <w:rsid w:val="3143321D"/>
    <w:rsid w:val="3152520E"/>
    <w:rsid w:val="31657F26"/>
    <w:rsid w:val="318641BD"/>
    <w:rsid w:val="319C46DB"/>
    <w:rsid w:val="31B22151"/>
    <w:rsid w:val="31BB1005"/>
    <w:rsid w:val="31CF2D03"/>
    <w:rsid w:val="31D8174D"/>
    <w:rsid w:val="31F13D54"/>
    <w:rsid w:val="31F938DC"/>
    <w:rsid w:val="320128C1"/>
    <w:rsid w:val="324C6101"/>
    <w:rsid w:val="3253123E"/>
    <w:rsid w:val="326A47D9"/>
    <w:rsid w:val="327B69E7"/>
    <w:rsid w:val="32B06690"/>
    <w:rsid w:val="32CA41AC"/>
    <w:rsid w:val="32E53E60"/>
    <w:rsid w:val="33092244"/>
    <w:rsid w:val="330B3854"/>
    <w:rsid w:val="33260700"/>
    <w:rsid w:val="333472C1"/>
    <w:rsid w:val="334119DE"/>
    <w:rsid w:val="334212B2"/>
    <w:rsid w:val="334E5EA9"/>
    <w:rsid w:val="335C7B11"/>
    <w:rsid w:val="336B25B7"/>
    <w:rsid w:val="337F6063"/>
    <w:rsid w:val="339715FE"/>
    <w:rsid w:val="339A4C4A"/>
    <w:rsid w:val="33B71CA0"/>
    <w:rsid w:val="33B73A4E"/>
    <w:rsid w:val="33B73EC9"/>
    <w:rsid w:val="33BB28CB"/>
    <w:rsid w:val="33E10ACB"/>
    <w:rsid w:val="3400312B"/>
    <w:rsid w:val="340107A0"/>
    <w:rsid w:val="340C7D50"/>
    <w:rsid w:val="340D0003"/>
    <w:rsid w:val="345614B9"/>
    <w:rsid w:val="347656B7"/>
    <w:rsid w:val="34AB35B3"/>
    <w:rsid w:val="34B14942"/>
    <w:rsid w:val="34BD5094"/>
    <w:rsid w:val="34D128EE"/>
    <w:rsid w:val="34E07787"/>
    <w:rsid w:val="34E420FF"/>
    <w:rsid w:val="350727B3"/>
    <w:rsid w:val="352769B2"/>
    <w:rsid w:val="35284C04"/>
    <w:rsid w:val="352B0250"/>
    <w:rsid w:val="35533864"/>
    <w:rsid w:val="35726897"/>
    <w:rsid w:val="358076D5"/>
    <w:rsid w:val="35A93091"/>
    <w:rsid w:val="35AF0E81"/>
    <w:rsid w:val="35D22DC1"/>
    <w:rsid w:val="35D50F19"/>
    <w:rsid w:val="35DC71ED"/>
    <w:rsid w:val="3611294D"/>
    <w:rsid w:val="36201D7F"/>
    <w:rsid w:val="36581519"/>
    <w:rsid w:val="365C3290"/>
    <w:rsid w:val="367C6EAD"/>
    <w:rsid w:val="36AA5AEC"/>
    <w:rsid w:val="36B10C29"/>
    <w:rsid w:val="36DB3EF8"/>
    <w:rsid w:val="36EA5EE9"/>
    <w:rsid w:val="371F3DE4"/>
    <w:rsid w:val="372431A9"/>
    <w:rsid w:val="37441A9D"/>
    <w:rsid w:val="377C55B7"/>
    <w:rsid w:val="37B03CC5"/>
    <w:rsid w:val="37E172EC"/>
    <w:rsid w:val="37E3472F"/>
    <w:rsid w:val="37E66B0F"/>
    <w:rsid w:val="37EC5070"/>
    <w:rsid w:val="3805122C"/>
    <w:rsid w:val="384F42A3"/>
    <w:rsid w:val="38507FCD"/>
    <w:rsid w:val="38635F53"/>
    <w:rsid w:val="388A34DF"/>
    <w:rsid w:val="38A0346A"/>
    <w:rsid w:val="38B467AE"/>
    <w:rsid w:val="38BC733F"/>
    <w:rsid w:val="38CB0FC7"/>
    <w:rsid w:val="38D74829"/>
    <w:rsid w:val="38F12E21"/>
    <w:rsid w:val="38F65019"/>
    <w:rsid w:val="38F848ED"/>
    <w:rsid w:val="38FF3ECD"/>
    <w:rsid w:val="39023AB1"/>
    <w:rsid w:val="391648E9"/>
    <w:rsid w:val="39291A02"/>
    <w:rsid w:val="393B0C7E"/>
    <w:rsid w:val="394144E6"/>
    <w:rsid w:val="39461AFC"/>
    <w:rsid w:val="394A0EC1"/>
    <w:rsid w:val="394B7113"/>
    <w:rsid w:val="3950297B"/>
    <w:rsid w:val="395D29A2"/>
    <w:rsid w:val="39600E46"/>
    <w:rsid w:val="396957EB"/>
    <w:rsid w:val="398443D3"/>
    <w:rsid w:val="398F6ADD"/>
    <w:rsid w:val="39A42991"/>
    <w:rsid w:val="39C54ECE"/>
    <w:rsid w:val="39CE38A0"/>
    <w:rsid w:val="39D76BF8"/>
    <w:rsid w:val="39ED1F78"/>
    <w:rsid w:val="39F03816"/>
    <w:rsid w:val="3A125E61"/>
    <w:rsid w:val="3A1820BD"/>
    <w:rsid w:val="3A1C460B"/>
    <w:rsid w:val="3A414170"/>
    <w:rsid w:val="3A4F37B2"/>
    <w:rsid w:val="3A8659CE"/>
    <w:rsid w:val="3A9E0865"/>
    <w:rsid w:val="3AB07D0A"/>
    <w:rsid w:val="3AC30134"/>
    <w:rsid w:val="3AC879B1"/>
    <w:rsid w:val="3AF56539"/>
    <w:rsid w:val="3AF61300"/>
    <w:rsid w:val="3AF630AE"/>
    <w:rsid w:val="3AFD61EB"/>
    <w:rsid w:val="3B00217F"/>
    <w:rsid w:val="3B0F4170"/>
    <w:rsid w:val="3B144D0E"/>
    <w:rsid w:val="3B1874C8"/>
    <w:rsid w:val="3B312338"/>
    <w:rsid w:val="3B454B64"/>
    <w:rsid w:val="3B4F0A10"/>
    <w:rsid w:val="3B506C62"/>
    <w:rsid w:val="3B6A71EF"/>
    <w:rsid w:val="3B740808"/>
    <w:rsid w:val="3B9528C7"/>
    <w:rsid w:val="3BC907C3"/>
    <w:rsid w:val="3BD50F16"/>
    <w:rsid w:val="3BD66A3C"/>
    <w:rsid w:val="3BEB24E7"/>
    <w:rsid w:val="3C0E2679"/>
    <w:rsid w:val="3C1852A6"/>
    <w:rsid w:val="3C5F6A31"/>
    <w:rsid w:val="3C756255"/>
    <w:rsid w:val="3C7D5E88"/>
    <w:rsid w:val="3C7E15AD"/>
    <w:rsid w:val="3C7E2BE9"/>
    <w:rsid w:val="3C8F4CC1"/>
    <w:rsid w:val="3C920BB5"/>
    <w:rsid w:val="3C982E42"/>
    <w:rsid w:val="3C9A5E05"/>
    <w:rsid w:val="3CB11983"/>
    <w:rsid w:val="3CB1679C"/>
    <w:rsid w:val="3CBE6170"/>
    <w:rsid w:val="3CDC4526"/>
    <w:rsid w:val="3CE0390F"/>
    <w:rsid w:val="3CED6733"/>
    <w:rsid w:val="3D0A54F1"/>
    <w:rsid w:val="3D1E069A"/>
    <w:rsid w:val="3D406863"/>
    <w:rsid w:val="3D4425E6"/>
    <w:rsid w:val="3D47583A"/>
    <w:rsid w:val="3D5C0C0A"/>
    <w:rsid w:val="3D5E0CEE"/>
    <w:rsid w:val="3D6E2602"/>
    <w:rsid w:val="3D7D780B"/>
    <w:rsid w:val="3DDE1349"/>
    <w:rsid w:val="3E467EA9"/>
    <w:rsid w:val="3E4D7489"/>
    <w:rsid w:val="3E6A781D"/>
    <w:rsid w:val="3E895FE7"/>
    <w:rsid w:val="3E8F7AA2"/>
    <w:rsid w:val="3EA80B63"/>
    <w:rsid w:val="3F0F0BE2"/>
    <w:rsid w:val="3F277CDA"/>
    <w:rsid w:val="3F2A5A1C"/>
    <w:rsid w:val="3F3423F7"/>
    <w:rsid w:val="3F52287D"/>
    <w:rsid w:val="3F5A2E5F"/>
    <w:rsid w:val="3F7E1A78"/>
    <w:rsid w:val="3F857253"/>
    <w:rsid w:val="3F9335C1"/>
    <w:rsid w:val="3FC65745"/>
    <w:rsid w:val="3FD170F5"/>
    <w:rsid w:val="3FDA62DE"/>
    <w:rsid w:val="3FED4995"/>
    <w:rsid w:val="400C5122"/>
    <w:rsid w:val="40167D4F"/>
    <w:rsid w:val="401B6B57"/>
    <w:rsid w:val="403326AF"/>
    <w:rsid w:val="404F1A3D"/>
    <w:rsid w:val="405718FF"/>
    <w:rsid w:val="40A11D0E"/>
    <w:rsid w:val="40A86BF9"/>
    <w:rsid w:val="40A92971"/>
    <w:rsid w:val="40AB66E9"/>
    <w:rsid w:val="40CE4185"/>
    <w:rsid w:val="40E165AE"/>
    <w:rsid w:val="40E65973"/>
    <w:rsid w:val="417302E6"/>
    <w:rsid w:val="41786163"/>
    <w:rsid w:val="41874A60"/>
    <w:rsid w:val="418A09F4"/>
    <w:rsid w:val="41AC508D"/>
    <w:rsid w:val="41B25855"/>
    <w:rsid w:val="41D61543"/>
    <w:rsid w:val="41D81760"/>
    <w:rsid w:val="41DB4DAC"/>
    <w:rsid w:val="41F5631A"/>
    <w:rsid w:val="421107CE"/>
    <w:rsid w:val="422E5823"/>
    <w:rsid w:val="4230334A"/>
    <w:rsid w:val="42326F8E"/>
    <w:rsid w:val="423A7E0A"/>
    <w:rsid w:val="423D611E"/>
    <w:rsid w:val="423F358D"/>
    <w:rsid w:val="425828A0"/>
    <w:rsid w:val="425F778B"/>
    <w:rsid w:val="42621029"/>
    <w:rsid w:val="426B4846"/>
    <w:rsid w:val="426E6497"/>
    <w:rsid w:val="42764A3E"/>
    <w:rsid w:val="42980EEF"/>
    <w:rsid w:val="42C615B8"/>
    <w:rsid w:val="432F4D67"/>
    <w:rsid w:val="434B5F61"/>
    <w:rsid w:val="435D29AF"/>
    <w:rsid w:val="43B27D8E"/>
    <w:rsid w:val="43B86F2D"/>
    <w:rsid w:val="43BC29BB"/>
    <w:rsid w:val="43CC2BFE"/>
    <w:rsid w:val="44020D16"/>
    <w:rsid w:val="44223166"/>
    <w:rsid w:val="442A3DC9"/>
    <w:rsid w:val="445111BB"/>
    <w:rsid w:val="445157F9"/>
    <w:rsid w:val="448636F5"/>
    <w:rsid w:val="448D4A83"/>
    <w:rsid w:val="44B518E4"/>
    <w:rsid w:val="44FC5765"/>
    <w:rsid w:val="450665E4"/>
    <w:rsid w:val="45361F46"/>
    <w:rsid w:val="45377CDA"/>
    <w:rsid w:val="453B44DF"/>
    <w:rsid w:val="454F3AE7"/>
    <w:rsid w:val="456E58A3"/>
    <w:rsid w:val="458A59B0"/>
    <w:rsid w:val="45921CA3"/>
    <w:rsid w:val="45947B0E"/>
    <w:rsid w:val="45AE0734"/>
    <w:rsid w:val="45B1654F"/>
    <w:rsid w:val="45B54D6C"/>
    <w:rsid w:val="45CC3389"/>
    <w:rsid w:val="4605689B"/>
    <w:rsid w:val="46091AB3"/>
    <w:rsid w:val="46144D30"/>
    <w:rsid w:val="461818C9"/>
    <w:rsid w:val="46256F3D"/>
    <w:rsid w:val="46333408"/>
    <w:rsid w:val="463D6035"/>
    <w:rsid w:val="46617708"/>
    <w:rsid w:val="46674E60"/>
    <w:rsid w:val="466E2692"/>
    <w:rsid w:val="468974CC"/>
    <w:rsid w:val="468B1BDA"/>
    <w:rsid w:val="4698326B"/>
    <w:rsid w:val="46C6427C"/>
    <w:rsid w:val="46D06EA9"/>
    <w:rsid w:val="46EB76EE"/>
    <w:rsid w:val="46EE732F"/>
    <w:rsid w:val="46F86096"/>
    <w:rsid w:val="47281BDB"/>
    <w:rsid w:val="472F1E22"/>
    <w:rsid w:val="474B29D4"/>
    <w:rsid w:val="47653A95"/>
    <w:rsid w:val="47833F1C"/>
    <w:rsid w:val="47885F0D"/>
    <w:rsid w:val="47AA65FA"/>
    <w:rsid w:val="47B57E4D"/>
    <w:rsid w:val="47B63DA4"/>
    <w:rsid w:val="47BB1735"/>
    <w:rsid w:val="47CD5197"/>
    <w:rsid w:val="47CF0F0F"/>
    <w:rsid w:val="47E116F6"/>
    <w:rsid w:val="48054931"/>
    <w:rsid w:val="480C3F11"/>
    <w:rsid w:val="48174664"/>
    <w:rsid w:val="48177A66"/>
    <w:rsid w:val="484225A2"/>
    <w:rsid w:val="48490875"/>
    <w:rsid w:val="484F2050"/>
    <w:rsid w:val="485038E8"/>
    <w:rsid w:val="485338EE"/>
    <w:rsid w:val="486C0E54"/>
    <w:rsid w:val="489228DD"/>
    <w:rsid w:val="4896711C"/>
    <w:rsid w:val="489B7043"/>
    <w:rsid w:val="489D0DAF"/>
    <w:rsid w:val="48A57EC2"/>
    <w:rsid w:val="48AA7C28"/>
    <w:rsid w:val="48BD7E6D"/>
    <w:rsid w:val="48D34A2F"/>
    <w:rsid w:val="48D569F9"/>
    <w:rsid w:val="48FF75D2"/>
    <w:rsid w:val="49006D09"/>
    <w:rsid w:val="490F24B7"/>
    <w:rsid w:val="491312CF"/>
    <w:rsid w:val="49156DF5"/>
    <w:rsid w:val="491F5EC6"/>
    <w:rsid w:val="492560A5"/>
    <w:rsid w:val="49311755"/>
    <w:rsid w:val="494C7C7F"/>
    <w:rsid w:val="49520049"/>
    <w:rsid w:val="495913D8"/>
    <w:rsid w:val="49787384"/>
    <w:rsid w:val="499320F8"/>
    <w:rsid w:val="49AA1C33"/>
    <w:rsid w:val="49AC5AEB"/>
    <w:rsid w:val="49C57F2F"/>
    <w:rsid w:val="49CF3448"/>
    <w:rsid w:val="4A174DEF"/>
    <w:rsid w:val="4A1E1CDA"/>
    <w:rsid w:val="4A225C6E"/>
    <w:rsid w:val="4A3F67C0"/>
    <w:rsid w:val="4A600889"/>
    <w:rsid w:val="4A60654F"/>
    <w:rsid w:val="4A8E50B1"/>
    <w:rsid w:val="4A8F4985"/>
    <w:rsid w:val="4AA04DE4"/>
    <w:rsid w:val="4AA91575"/>
    <w:rsid w:val="4AA936BF"/>
    <w:rsid w:val="4AD11442"/>
    <w:rsid w:val="4AD97535"/>
    <w:rsid w:val="4ADA4399"/>
    <w:rsid w:val="4ADF3DCA"/>
    <w:rsid w:val="4AE178D7"/>
    <w:rsid w:val="4AE271AB"/>
    <w:rsid w:val="4AF018C8"/>
    <w:rsid w:val="4AFA73A6"/>
    <w:rsid w:val="4AFF1B0B"/>
    <w:rsid w:val="4B313C8F"/>
    <w:rsid w:val="4B375749"/>
    <w:rsid w:val="4B4951AC"/>
    <w:rsid w:val="4B5856BF"/>
    <w:rsid w:val="4B5D2CD5"/>
    <w:rsid w:val="4B5F3A1E"/>
    <w:rsid w:val="4B661B8A"/>
    <w:rsid w:val="4B773D97"/>
    <w:rsid w:val="4B801C2B"/>
    <w:rsid w:val="4B810772"/>
    <w:rsid w:val="4B8F7333"/>
    <w:rsid w:val="4BAE52DF"/>
    <w:rsid w:val="4BC36FDC"/>
    <w:rsid w:val="4BD42F98"/>
    <w:rsid w:val="4BE40D01"/>
    <w:rsid w:val="4BEB6533"/>
    <w:rsid w:val="4C0970EE"/>
    <w:rsid w:val="4C0A0767"/>
    <w:rsid w:val="4C107D48"/>
    <w:rsid w:val="4C143394"/>
    <w:rsid w:val="4C451D29"/>
    <w:rsid w:val="4C5C4D3B"/>
    <w:rsid w:val="4C5D11DF"/>
    <w:rsid w:val="4C63256E"/>
    <w:rsid w:val="4C8A0A45"/>
    <w:rsid w:val="4C8F3363"/>
    <w:rsid w:val="4C9149E5"/>
    <w:rsid w:val="4CDD40CE"/>
    <w:rsid w:val="4D0E072B"/>
    <w:rsid w:val="4D203FBB"/>
    <w:rsid w:val="4D5A585C"/>
    <w:rsid w:val="4D77478C"/>
    <w:rsid w:val="4D8B3B2A"/>
    <w:rsid w:val="4D957305"/>
    <w:rsid w:val="4DA70238"/>
    <w:rsid w:val="4DAE7818"/>
    <w:rsid w:val="4DC112FA"/>
    <w:rsid w:val="4DD6758D"/>
    <w:rsid w:val="4E2B2C17"/>
    <w:rsid w:val="4E3304EA"/>
    <w:rsid w:val="4E5C39E6"/>
    <w:rsid w:val="4E704ACE"/>
    <w:rsid w:val="4E704E38"/>
    <w:rsid w:val="4E8011B5"/>
    <w:rsid w:val="4E99332D"/>
    <w:rsid w:val="4EBB193D"/>
    <w:rsid w:val="4EBD41B7"/>
    <w:rsid w:val="4EC05A55"/>
    <w:rsid w:val="4EC54E1A"/>
    <w:rsid w:val="4EDA62DE"/>
    <w:rsid w:val="4EDE54D5"/>
    <w:rsid w:val="4EE306DA"/>
    <w:rsid w:val="4F02606E"/>
    <w:rsid w:val="4F1F7F9A"/>
    <w:rsid w:val="4F204746"/>
    <w:rsid w:val="4F316B2F"/>
    <w:rsid w:val="4F3F2CB5"/>
    <w:rsid w:val="4F40720A"/>
    <w:rsid w:val="4F424CE6"/>
    <w:rsid w:val="4F4977F9"/>
    <w:rsid w:val="4F62190C"/>
    <w:rsid w:val="4F6E54B1"/>
    <w:rsid w:val="4F9D18F3"/>
    <w:rsid w:val="4FA17635"/>
    <w:rsid w:val="4FA26F09"/>
    <w:rsid w:val="4FB355BA"/>
    <w:rsid w:val="4FBB032B"/>
    <w:rsid w:val="4FC65F2A"/>
    <w:rsid w:val="4FE7293E"/>
    <w:rsid w:val="4FFA0AF3"/>
    <w:rsid w:val="50036576"/>
    <w:rsid w:val="50175B49"/>
    <w:rsid w:val="501C315F"/>
    <w:rsid w:val="501E6ED7"/>
    <w:rsid w:val="50233658"/>
    <w:rsid w:val="5035074E"/>
    <w:rsid w:val="50416722"/>
    <w:rsid w:val="50483F54"/>
    <w:rsid w:val="504E4CA1"/>
    <w:rsid w:val="50876B51"/>
    <w:rsid w:val="50A00536"/>
    <w:rsid w:val="50B33321"/>
    <w:rsid w:val="50C03AEB"/>
    <w:rsid w:val="50D65B47"/>
    <w:rsid w:val="50F3415E"/>
    <w:rsid w:val="51051E45"/>
    <w:rsid w:val="510A120A"/>
    <w:rsid w:val="510A47A3"/>
    <w:rsid w:val="510C00A7"/>
    <w:rsid w:val="513A1AEF"/>
    <w:rsid w:val="51567F0C"/>
    <w:rsid w:val="515B1A65"/>
    <w:rsid w:val="516E3547"/>
    <w:rsid w:val="51754B1B"/>
    <w:rsid w:val="51840FBC"/>
    <w:rsid w:val="51A20107"/>
    <w:rsid w:val="51A60F32"/>
    <w:rsid w:val="51DA0BDC"/>
    <w:rsid w:val="51DA74A5"/>
    <w:rsid w:val="520619D1"/>
    <w:rsid w:val="52120376"/>
    <w:rsid w:val="5220684A"/>
    <w:rsid w:val="52262073"/>
    <w:rsid w:val="522E717A"/>
    <w:rsid w:val="5245699D"/>
    <w:rsid w:val="52461068"/>
    <w:rsid w:val="524C31C4"/>
    <w:rsid w:val="525211C4"/>
    <w:rsid w:val="52A54814"/>
    <w:rsid w:val="52B7716F"/>
    <w:rsid w:val="52BA27BB"/>
    <w:rsid w:val="52C8137C"/>
    <w:rsid w:val="530A3743"/>
    <w:rsid w:val="53234805"/>
    <w:rsid w:val="533B7DA0"/>
    <w:rsid w:val="533E18E5"/>
    <w:rsid w:val="533E33EC"/>
    <w:rsid w:val="53460DBA"/>
    <w:rsid w:val="534A2DE4"/>
    <w:rsid w:val="53642280"/>
    <w:rsid w:val="53807561"/>
    <w:rsid w:val="53A5521A"/>
    <w:rsid w:val="53AB6CD4"/>
    <w:rsid w:val="53C75190"/>
    <w:rsid w:val="53CA4C80"/>
    <w:rsid w:val="54161C73"/>
    <w:rsid w:val="542D47DB"/>
    <w:rsid w:val="54323AFB"/>
    <w:rsid w:val="54487348"/>
    <w:rsid w:val="5474356A"/>
    <w:rsid w:val="547F0E65"/>
    <w:rsid w:val="54817A35"/>
    <w:rsid w:val="5488491F"/>
    <w:rsid w:val="548F444C"/>
    <w:rsid w:val="54923C94"/>
    <w:rsid w:val="54A83213"/>
    <w:rsid w:val="54B42515"/>
    <w:rsid w:val="54B5148C"/>
    <w:rsid w:val="54CF254E"/>
    <w:rsid w:val="54FE1085"/>
    <w:rsid w:val="55346855"/>
    <w:rsid w:val="553B4087"/>
    <w:rsid w:val="5543118E"/>
    <w:rsid w:val="55524F2D"/>
    <w:rsid w:val="55546EF7"/>
    <w:rsid w:val="55560EC1"/>
    <w:rsid w:val="555E1B24"/>
    <w:rsid w:val="557B4484"/>
    <w:rsid w:val="55D6277E"/>
    <w:rsid w:val="55D87B28"/>
    <w:rsid w:val="55EB785C"/>
    <w:rsid w:val="55FC5652"/>
    <w:rsid w:val="5618619F"/>
    <w:rsid w:val="563F3703"/>
    <w:rsid w:val="56A619D5"/>
    <w:rsid w:val="56AF6ADB"/>
    <w:rsid w:val="56B7175F"/>
    <w:rsid w:val="56B91708"/>
    <w:rsid w:val="56C87829"/>
    <w:rsid w:val="56D025AE"/>
    <w:rsid w:val="56D76F15"/>
    <w:rsid w:val="57105425"/>
    <w:rsid w:val="572A38F8"/>
    <w:rsid w:val="572F5526"/>
    <w:rsid w:val="57460AC2"/>
    <w:rsid w:val="575651A9"/>
    <w:rsid w:val="576378C6"/>
    <w:rsid w:val="576B22D6"/>
    <w:rsid w:val="57713D91"/>
    <w:rsid w:val="5784312E"/>
    <w:rsid w:val="579730CB"/>
    <w:rsid w:val="57A37CC2"/>
    <w:rsid w:val="57C32112"/>
    <w:rsid w:val="57C549D1"/>
    <w:rsid w:val="57CF6D09"/>
    <w:rsid w:val="57CF7323"/>
    <w:rsid w:val="57D366B6"/>
    <w:rsid w:val="57E502DB"/>
    <w:rsid w:val="57E65C65"/>
    <w:rsid w:val="57EE3633"/>
    <w:rsid w:val="57EE4364"/>
    <w:rsid w:val="580746F5"/>
    <w:rsid w:val="580933F8"/>
    <w:rsid w:val="58145D8A"/>
    <w:rsid w:val="582274FC"/>
    <w:rsid w:val="58290CB7"/>
    <w:rsid w:val="5846521D"/>
    <w:rsid w:val="585711D8"/>
    <w:rsid w:val="585A5AD7"/>
    <w:rsid w:val="58AE6C7E"/>
    <w:rsid w:val="58D366B2"/>
    <w:rsid w:val="58F509F1"/>
    <w:rsid w:val="591075D9"/>
    <w:rsid w:val="592F6AC5"/>
    <w:rsid w:val="595003C8"/>
    <w:rsid w:val="596A4F3B"/>
    <w:rsid w:val="59831B59"/>
    <w:rsid w:val="59A2304E"/>
    <w:rsid w:val="59C862A2"/>
    <w:rsid w:val="5A0031AA"/>
    <w:rsid w:val="5A1D3D5C"/>
    <w:rsid w:val="5A1D5B0A"/>
    <w:rsid w:val="5A5654C0"/>
    <w:rsid w:val="5A5A6D5E"/>
    <w:rsid w:val="5A5F4374"/>
    <w:rsid w:val="5A6F20DD"/>
    <w:rsid w:val="5A845B89"/>
    <w:rsid w:val="5AE66844"/>
    <w:rsid w:val="5AEE56F8"/>
    <w:rsid w:val="5AF162B0"/>
    <w:rsid w:val="5B303F63"/>
    <w:rsid w:val="5B3A093D"/>
    <w:rsid w:val="5B3B1751"/>
    <w:rsid w:val="5B3C6463"/>
    <w:rsid w:val="5B4F43E9"/>
    <w:rsid w:val="5B6E3068"/>
    <w:rsid w:val="5B7864B8"/>
    <w:rsid w:val="5BAF4E87"/>
    <w:rsid w:val="5BCB77E7"/>
    <w:rsid w:val="5BDE39BF"/>
    <w:rsid w:val="5BDF630C"/>
    <w:rsid w:val="5BE454C5"/>
    <w:rsid w:val="5BEB152C"/>
    <w:rsid w:val="5BFA346E"/>
    <w:rsid w:val="5BFE196B"/>
    <w:rsid w:val="5C043425"/>
    <w:rsid w:val="5C294D74"/>
    <w:rsid w:val="5C375E53"/>
    <w:rsid w:val="5C377DE8"/>
    <w:rsid w:val="5C441A74"/>
    <w:rsid w:val="5C645C72"/>
    <w:rsid w:val="5C806824"/>
    <w:rsid w:val="5C8B76A2"/>
    <w:rsid w:val="5C902F0B"/>
    <w:rsid w:val="5C9D73D6"/>
    <w:rsid w:val="5CA24861"/>
    <w:rsid w:val="5CAE3DE5"/>
    <w:rsid w:val="5CC027DC"/>
    <w:rsid w:val="5CD21B87"/>
    <w:rsid w:val="5CE172C2"/>
    <w:rsid w:val="5CE648D9"/>
    <w:rsid w:val="5CF27722"/>
    <w:rsid w:val="5D042FB1"/>
    <w:rsid w:val="5D086F45"/>
    <w:rsid w:val="5D0D6309"/>
    <w:rsid w:val="5D2378DB"/>
    <w:rsid w:val="5D284EF1"/>
    <w:rsid w:val="5D3E216E"/>
    <w:rsid w:val="5D4635C9"/>
    <w:rsid w:val="5D4D6706"/>
    <w:rsid w:val="5D4F6B52"/>
    <w:rsid w:val="5D506D36"/>
    <w:rsid w:val="5D683540"/>
    <w:rsid w:val="5D72616D"/>
    <w:rsid w:val="5D740137"/>
    <w:rsid w:val="5D752101"/>
    <w:rsid w:val="5D7874FB"/>
    <w:rsid w:val="5D9407D9"/>
    <w:rsid w:val="5DAF73C1"/>
    <w:rsid w:val="5DCA41FA"/>
    <w:rsid w:val="5DCA5FA9"/>
    <w:rsid w:val="5DE30E18"/>
    <w:rsid w:val="5E1C54E8"/>
    <w:rsid w:val="5E2E4508"/>
    <w:rsid w:val="5E385608"/>
    <w:rsid w:val="5E3D5D8B"/>
    <w:rsid w:val="5E3E6996"/>
    <w:rsid w:val="5E5E6115"/>
    <w:rsid w:val="5E6463FD"/>
    <w:rsid w:val="5E6C3504"/>
    <w:rsid w:val="5E785D2C"/>
    <w:rsid w:val="5E79443E"/>
    <w:rsid w:val="5E7C2073"/>
    <w:rsid w:val="5E843533"/>
    <w:rsid w:val="5EAC3900"/>
    <w:rsid w:val="5EDD1D0C"/>
    <w:rsid w:val="5EFA1DB9"/>
    <w:rsid w:val="5F1D020B"/>
    <w:rsid w:val="5F4732DD"/>
    <w:rsid w:val="5F4D1E0D"/>
    <w:rsid w:val="5F65064A"/>
    <w:rsid w:val="5F775CBC"/>
    <w:rsid w:val="5F873A87"/>
    <w:rsid w:val="5F9414CA"/>
    <w:rsid w:val="5F960CFB"/>
    <w:rsid w:val="5F992C70"/>
    <w:rsid w:val="5FA80E3D"/>
    <w:rsid w:val="5FB70224"/>
    <w:rsid w:val="5FC9760E"/>
    <w:rsid w:val="5FDE5D3B"/>
    <w:rsid w:val="5FEA46E0"/>
    <w:rsid w:val="5FEA72DA"/>
    <w:rsid w:val="5FF90DC7"/>
    <w:rsid w:val="60275934"/>
    <w:rsid w:val="603948F7"/>
    <w:rsid w:val="6048481C"/>
    <w:rsid w:val="60655892"/>
    <w:rsid w:val="60A52CFD"/>
    <w:rsid w:val="60A725D1"/>
    <w:rsid w:val="60A800F7"/>
    <w:rsid w:val="60C0609F"/>
    <w:rsid w:val="60C5514D"/>
    <w:rsid w:val="60F33A68"/>
    <w:rsid w:val="610619ED"/>
    <w:rsid w:val="610B0DB2"/>
    <w:rsid w:val="61113EEE"/>
    <w:rsid w:val="61137A40"/>
    <w:rsid w:val="612E2BE1"/>
    <w:rsid w:val="615269E1"/>
    <w:rsid w:val="6155027F"/>
    <w:rsid w:val="61665FE8"/>
    <w:rsid w:val="619A3EE4"/>
    <w:rsid w:val="61AA75C5"/>
    <w:rsid w:val="61B03D17"/>
    <w:rsid w:val="61B14EC6"/>
    <w:rsid w:val="61B74A96"/>
    <w:rsid w:val="61BE5E24"/>
    <w:rsid w:val="61C55405"/>
    <w:rsid w:val="61D92C5E"/>
    <w:rsid w:val="61E25005"/>
    <w:rsid w:val="61E909C7"/>
    <w:rsid w:val="61F01D56"/>
    <w:rsid w:val="62150AD0"/>
    <w:rsid w:val="62297D08"/>
    <w:rsid w:val="624A294D"/>
    <w:rsid w:val="624B3430"/>
    <w:rsid w:val="624C467A"/>
    <w:rsid w:val="624D0F56"/>
    <w:rsid w:val="626B1396"/>
    <w:rsid w:val="627209BD"/>
    <w:rsid w:val="628C5F22"/>
    <w:rsid w:val="6291178B"/>
    <w:rsid w:val="62A0552A"/>
    <w:rsid w:val="62A1429A"/>
    <w:rsid w:val="62AD7C47"/>
    <w:rsid w:val="62B552E3"/>
    <w:rsid w:val="62B569C2"/>
    <w:rsid w:val="62D43425"/>
    <w:rsid w:val="62D5236D"/>
    <w:rsid w:val="62DD677E"/>
    <w:rsid w:val="63053881"/>
    <w:rsid w:val="630E331A"/>
    <w:rsid w:val="63160988"/>
    <w:rsid w:val="63220635"/>
    <w:rsid w:val="632E6FDA"/>
    <w:rsid w:val="632F68AE"/>
    <w:rsid w:val="633F0D6A"/>
    <w:rsid w:val="63402869"/>
    <w:rsid w:val="637F7835"/>
    <w:rsid w:val="63C92183"/>
    <w:rsid w:val="63F83144"/>
    <w:rsid w:val="64032214"/>
    <w:rsid w:val="6408782B"/>
    <w:rsid w:val="64373C6C"/>
    <w:rsid w:val="6439184B"/>
    <w:rsid w:val="644B5969"/>
    <w:rsid w:val="645E744B"/>
    <w:rsid w:val="646D58E0"/>
    <w:rsid w:val="64760C38"/>
    <w:rsid w:val="647A468C"/>
    <w:rsid w:val="6488096B"/>
    <w:rsid w:val="64925CDC"/>
    <w:rsid w:val="64966BE4"/>
    <w:rsid w:val="64FD6C64"/>
    <w:rsid w:val="64FE29DC"/>
    <w:rsid w:val="65046244"/>
    <w:rsid w:val="65271F32"/>
    <w:rsid w:val="6528513C"/>
    <w:rsid w:val="653634C2"/>
    <w:rsid w:val="65426D6C"/>
    <w:rsid w:val="655E0F5C"/>
    <w:rsid w:val="6569254B"/>
    <w:rsid w:val="659C31F0"/>
    <w:rsid w:val="65A56DE5"/>
    <w:rsid w:val="65A82DDB"/>
    <w:rsid w:val="65BA4B55"/>
    <w:rsid w:val="65BD4645"/>
    <w:rsid w:val="65C07C91"/>
    <w:rsid w:val="65C94D98"/>
    <w:rsid w:val="65CC4888"/>
    <w:rsid w:val="65CD08CD"/>
    <w:rsid w:val="65D5187F"/>
    <w:rsid w:val="65D875D1"/>
    <w:rsid w:val="65E34C9C"/>
    <w:rsid w:val="65FF07B9"/>
    <w:rsid w:val="66042274"/>
    <w:rsid w:val="66126224"/>
    <w:rsid w:val="661701F9"/>
    <w:rsid w:val="66415276"/>
    <w:rsid w:val="66417024"/>
    <w:rsid w:val="66456B14"/>
    <w:rsid w:val="66666A8A"/>
    <w:rsid w:val="66735554"/>
    <w:rsid w:val="66772A46"/>
    <w:rsid w:val="66815672"/>
    <w:rsid w:val="668D22B2"/>
    <w:rsid w:val="669B4986"/>
    <w:rsid w:val="66A06D4E"/>
    <w:rsid w:val="66BC2B4E"/>
    <w:rsid w:val="66D165FA"/>
    <w:rsid w:val="66D439F4"/>
    <w:rsid w:val="66FE6CC3"/>
    <w:rsid w:val="6712451C"/>
    <w:rsid w:val="671C34CD"/>
    <w:rsid w:val="672030DD"/>
    <w:rsid w:val="67584625"/>
    <w:rsid w:val="678843D5"/>
    <w:rsid w:val="678E44EB"/>
    <w:rsid w:val="679B2764"/>
    <w:rsid w:val="67B850C4"/>
    <w:rsid w:val="67BC7526"/>
    <w:rsid w:val="67DA328C"/>
    <w:rsid w:val="67EC2FBF"/>
    <w:rsid w:val="681542C4"/>
    <w:rsid w:val="683010FE"/>
    <w:rsid w:val="6834127A"/>
    <w:rsid w:val="683E068D"/>
    <w:rsid w:val="687260D9"/>
    <w:rsid w:val="68914293"/>
    <w:rsid w:val="68A1024E"/>
    <w:rsid w:val="68AF296B"/>
    <w:rsid w:val="68AF38C9"/>
    <w:rsid w:val="68B910F3"/>
    <w:rsid w:val="68C87588"/>
    <w:rsid w:val="68D128E1"/>
    <w:rsid w:val="68F15571"/>
    <w:rsid w:val="69163D45"/>
    <w:rsid w:val="69270753"/>
    <w:rsid w:val="693E5A9D"/>
    <w:rsid w:val="69431305"/>
    <w:rsid w:val="694C1F68"/>
    <w:rsid w:val="695759BB"/>
    <w:rsid w:val="69743018"/>
    <w:rsid w:val="69787200"/>
    <w:rsid w:val="697F058F"/>
    <w:rsid w:val="6985204A"/>
    <w:rsid w:val="698A344D"/>
    <w:rsid w:val="699E0FCF"/>
    <w:rsid w:val="69A973BA"/>
    <w:rsid w:val="69BD4C13"/>
    <w:rsid w:val="69C266CE"/>
    <w:rsid w:val="69CE0BCF"/>
    <w:rsid w:val="69DE0C5C"/>
    <w:rsid w:val="69EE49D2"/>
    <w:rsid w:val="69F525FF"/>
    <w:rsid w:val="6A022F6E"/>
    <w:rsid w:val="6A1F212B"/>
    <w:rsid w:val="6A2C1D99"/>
    <w:rsid w:val="6A3550F2"/>
    <w:rsid w:val="6A38073E"/>
    <w:rsid w:val="6A46341E"/>
    <w:rsid w:val="6A4B2CD8"/>
    <w:rsid w:val="6A5A06B4"/>
    <w:rsid w:val="6A7326E6"/>
    <w:rsid w:val="6A794FDE"/>
    <w:rsid w:val="6A7C4ACE"/>
    <w:rsid w:val="6A7C7B3D"/>
    <w:rsid w:val="6A8120E5"/>
    <w:rsid w:val="6A86594D"/>
    <w:rsid w:val="6A892D47"/>
    <w:rsid w:val="6A900684"/>
    <w:rsid w:val="6A9C0D40"/>
    <w:rsid w:val="6AC56475"/>
    <w:rsid w:val="6AEF1CC9"/>
    <w:rsid w:val="6AEF34F2"/>
    <w:rsid w:val="6AF01018"/>
    <w:rsid w:val="6AF2175C"/>
    <w:rsid w:val="6B0600DB"/>
    <w:rsid w:val="6B1908A6"/>
    <w:rsid w:val="6B43739A"/>
    <w:rsid w:val="6B612BF2"/>
    <w:rsid w:val="6B657311"/>
    <w:rsid w:val="6B6E08BB"/>
    <w:rsid w:val="6B883837"/>
    <w:rsid w:val="6B977E42"/>
    <w:rsid w:val="6BA16D53"/>
    <w:rsid w:val="6BE60A8F"/>
    <w:rsid w:val="6BF371E9"/>
    <w:rsid w:val="6C117498"/>
    <w:rsid w:val="6C121A66"/>
    <w:rsid w:val="6C1E7863"/>
    <w:rsid w:val="6C3C2767"/>
    <w:rsid w:val="6C3D3C35"/>
    <w:rsid w:val="6C5C05F6"/>
    <w:rsid w:val="6C755C79"/>
    <w:rsid w:val="6C780DAC"/>
    <w:rsid w:val="6C8D3AE2"/>
    <w:rsid w:val="6C9C54FE"/>
    <w:rsid w:val="6CA65E33"/>
    <w:rsid w:val="6CBF0CA2"/>
    <w:rsid w:val="6CCC60C3"/>
    <w:rsid w:val="6CD26C28"/>
    <w:rsid w:val="6D064B23"/>
    <w:rsid w:val="6D170ADE"/>
    <w:rsid w:val="6D17288C"/>
    <w:rsid w:val="6D464F20"/>
    <w:rsid w:val="6D4F0278"/>
    <w:rsid w:val="6D4F64CA"/>
    <w:rsid w:val="6D505D9E"/>
    <w:rsid w:val="6D6A3304"/>
    <w:rsid w:val="6D7101EF"/>
    <w:rsid w:val="6D7D3037"/>
    <w:rsid w:val="6D8C327A"/>
    <w:rsid w:val="6D912FC0"/>
    <w:rsid w:val="6D9D5488"/>
    <w:rsid w:val="6DB225B5"/>
    <w:rsid w:val="6DB620A5"/>
    <w:rsid w:val="6DCC1A6F"/>
    <w:rsid w:val="6DD26328"/>
    <w:rsid w:val="6DEE5CE3"/>
    <w:rsid w:val="6DFB21AE"/>
    <w:rsid w:val="6E027099"/>
    <w:rsid w:val="6E0F17B6"/>
    <w:rsid w:val="6E1312A6"/>
    <w:rsid w:val="6E241705"/>
    <w:rsid w:val="6E33625F"/>
    <w:rsid w:val="6E3F037C"/>
    <w:rsid w:val="6E851A78"/>
    <w:rsid w:val="6E881FC6"/>
    <w:rsid w:val="6E9E10FE"/>
    <w:rsid w:val="6EA36ACE"/>
    <w:rsid w:val="6EBA5BC5"/>
    <w:rsid w:val="6EBB0DDA"/>
    <w:rsid w:val="6EBC193D"/>
    <w:rsid w:val="6EBD7464"/>
    <w:rsid w:val="6ECC4A08"/>
    <w:rsid w:val="6EDC1FE0"/>
    <w:rsid w:val="6EF54E4F"/>
    <w:rsid w:val="6F0C64B4"/>
    <w:rsid w:val="6F507AB8"/>
    <w:rsid w:val="6F771D08"/>
    <w:rsid w:val="6F9E54E7"/>
    <w:rsid w:val="6FA32AFD"/>
    <w:rsid w:val="6FAA5C3A"/>
    <w:rsid w:val="6FB62831"/>
    <w:rsid w:val="6FB75763"/>
    <w:rsid w:val="6FBB39A3"/>
    <w:rsid w:val="6FD131C7"/>
    <w:rsid w:val="6FD65637"/>
    <w:rsid w:val="6FFC1350"/>
    <w:rsid w:val="6FFE1AE2"/>
    <w:rsid w:val="7009009F"/>
    <w:rsid w:val="701C2E14"/>
    <w:rsid w:val="702A6D7B"/>
    <w:rsid w:val="703419A7"/>
    <w:rsid w:val="703674CE"/>
    <w:rsid w:val="703D260A"/>
    <w:rsid w:val="70480FAF"/>
    <w:rsid w:val="704D0A83"/>
    <w:rsid w:val="70587444"/>
    <w:rsid w:val="705B6029"/>
    <w:rsid w:val="705D0EFE"/>
    <w:rsid w:val="7064403B"/>
    <w:rsid w:val="707F2C23"/>
    <w:rsid w:val="70874AFF"/>
    <w:rsid w:val="708F6BDE"/>
    <w:rsid w:val="709F32C5"/>
    <w:rsid w:val="70B054D2"/>
    <w:rsid w:val="70D70CB1"/>
    <w:rsid w:val="710B095A"/>
    <w:rsid w:val="71232E01"/>
    <w:rsid w:val="71754537"/>
    <w:rsid w:val="717C3606"/>
    <w:rsid w:val="71A1306D"/>
    <w:rsid w:val="71AC2FFD"/>
    <w:rsid w:val="71C85A5D"/>
    <w:rsid w:val="71DE7E1D"/>
    <w:rsid w:val="71FD1F55"/>
    <w:rsid w:val="71FE226D"/>
    <w:rsid w:val="72021D5D"/>
    <w:rsid w:val="722717C4"/>
    <w:rsid w:val="722E784E"/>
    <w:rsid w:val="72404633"/>
    <w:rsid w:val="724203AC"/>
    <w:rsid w:val="725974A3"/>
    <w:rsid w:val="72666723"/>
    <w:rsid w:val="726F29A7"/>
    <w:rsid w:val="72873175"/>
    <w:rsid w:val="72922B97"/>
    <w:rsid w:val="72AB41A3"/>
    <w:rsid w:val="72BA2638"/>
    <w:rsid w:val="72BA43E6"/>
    <w:rsid w:val="72C07522"/>
    <w:rsid w:val="72C47013"/>
    <w:rsid w:val="72CB7C1B"/>
    <w:rsid w:val="72E476B5"/>
    <w:rsid w:val="731F06ED"/>
    <w:rsid w:val="732908F5"/>
    <w:rsid w:val="7329331A"/>
    <w:rsid w:val="7339406C"/>
    <w:rsid w:val="735841EA"/>
    <w:rsid w:val="735B1A1C"/>
    <w:rsid w:val="735F0AE9"/>
    <w:rsid w:val="73634A7D"/>
    <w:rsid w:val="736771CF"/>
    <w:rsid w:val="73682F2A"/>
    <w:rsid w:val="7370719A"/>
    <w:rsid w:val="737229B7"/>
    <w:rsid w:val="73836ECE"/>
    <w:rsid w:val="73844AE5"/>
    <w:rsid w:val="73844DAE"/>
    <w:rsid w:val="7399049F"/>
    <w:rsid w:val="73A806E2"/>
    <w:rsid w:val="73B20AED"/>
    <w:rsid w:val="73BB6668"/>
    <w:rsid w:val="73C82B32"/>
    <w:rsid w:val="73DE4104"/>
    <w:rsid w:val="73E334C8"/>
    <w:rsid w:val="73E8066C"/>
    <w:rsid w:val="73EB6821"/>
    <w:rsid w:val="74197338"/>
    <w:rsid w:val="7424106B"/>
    <w:rsid w:val="74546797"/>
    <w:rsid w:val="747618A7"/>
    <w:rsid w:val="747D1B6F"/>
    <w:rsid w:val="748E7C2B"/>
    <w:rsid w:val="74B538CB"/>
    <w:rsid w:val="74B9247B"/>
    <w:rsid w:val="74C446CA"/>
    <w:rsid w:val="74F31E31"/>
    <w:rsid w:val="74F57957"/>
    <w:rsid w:val="74FF4332"/>
    <w:rsid w:val="7516167C"/>
    <w:rsid w:val="75411EDE"/>
    <w:rsid w:val="75656979"/>
    <w:rsid w:val="75683C91"/>
    <w:rsid w:val="756E3266"/>
    <w:rsid w:val="75766E30"/>
    <w:rsid w:val="75816EF0"/>
    <w:rsid w:val="75900262"/>
    <w:rsid w:val="7590061E"/>
    <w:rsid w:val="75947170"/>
    <w:rsid w:val="75B136A4"/>
    <w:rsid w:val="75B23A9A"/>
    <w:rsid w:val="75B85096"/>
    <w:rsid w:val="75CA3564"/>
    <w:rsid w:val="75ED0C36"/>
    <w:rsid w:val="75F23733"/>
    <w:rsid w:val="760E25B8"/>
    <w:rsid w:val="760F73D3"/>
    <w:rsid w:val="763A4DEE"/>
    <w:rsid w:val="764C2FE1"/>
    <w:rsid w:val="76650B0D"/>
    <w:rsid w:val="76676633"/>
    <w:rsid w:val="766C59F7"/>
    <w:rsid w:val="768424EC"/>
    <w:rsid w:val="769206BE"/>
    <w:rsid w:val="76A258BD"/>
    <w:rsid w:val="76A55C47"/>
    <w:rsid w:val="76B37D7D"/>
    <w:rsid w:val="76CF6212"/>
    <w:rsid w:val="77043E82"/>
    <w:rsid w:val="77163BB5"/>
    <w:rsid w:val="771F6F0D"/>
    <w:rsid w:val="77231FF1"/>
    <w:rsid w:val="775C3CBE"/>
    <w:rsid w:val="77655FE5"/>
    <w:rsid w:val="77672662"/>
    <w:rsid w:val="776B3F01"/>
    <w:rsid w:val="776F0682"/>
    <w:rsid w:val="77730BAC"/>
    <w:rsid w:val="777D3B2C"/>
    <w:rsid w:val="77960662"/>
    <w:rsid w:val="779D5183"/>
    <w:rsid w:val="77A55D64"/>
    <w:rsid w:val="77B358A8"/>
    <w:rsid w:val="77B91110"/>
    <w:rsid w:val="77C47AB5"/>
    <w:rsid w:val="77E12415"/>
    <w:rsid w:val="77EB5041"/>
    <w:rsid w:val="781E0F73"/>
    <w:rsid w:val="784B20F2"/>
    <w:rsid w:val="784B5AE0"/>
    <w:rsid w:val="78542BE7"/>
    <w:rsid w:val="7859644F"/>
    <w:rsid w:val="7863107C"/>
    <w:rsid w:val="786B1CDE"/>
    <w:rsid w:val="7878143D"/>
    <w:rsid w:val="78995E4D"/>
    <w:rsid w:val="78A00F45"/>
    <w:rsid w:val="790E6F3B"/>
    <w:rsid w:val="79142AAF"/>
    <w:rsid w:val="793B7903"/>
    <w:rsid w:val="79440EAD"/>
    <w:rsid w:val="79490272"/>
    <w:rsid w:val="796300CC"/>
    <w:rsid w:val="797A48CF"/>
    <w:rsid w:val="79A10021"/>
    <w:rsid w:val="79BA116F"/>
    <w:rsid w:val="79CB1C3C"/>
    <w:rsid w:val="79D51B05"/>
    <w:rsid w:val="79E92B94"/>
    <w:rsid w:val="7A0348C4"/>
    <w:rsid w:val="7A137FC7"/>
    <w:rsid w:val="7A1579F2"/>
    <w:rsid w:val="7A2465E9"/>
    <w:rsid w:val="7A25060D"/>
    <w:rsid w:val="7A293BFF"/>
    <w:rsid w:val="7A4B5997"/>
    <w:rsid w:val="7A6335B5"/>
    <w:rsid w:val="7A6B246A"/>
    <w:rsid w:val="7A8278A1"/>
    <w:rsid w:val="7A8A28F0"/>
    <w:rsid w:val="7AA17C39"/>
    <w:rsid w:val="7AD61D67"/>
    <w:rsid w:val="7AE2206E"/>
    <w:rsid w:val="7AE55D78"/>
    <w:rsid w:val="7B095F0A"/>
    <w:rsid w:val="7B110F97"/>
    <w:rsid w:val="7B3245A6"/>
    <w:rsid w:val="7B4F7695"/>
    <w:rsid w:val="7B721782"/>
    <w:rsid w:val="7B8436D5"/>
    <w:rsid w:val="7B915F00"/>
    <w:rsid w:val="7B957C37"/>
    <w:rsid w:val="7B9F2DBF"/>
    <w:rsid w:val="7BA06143"/>
    <w:rsid w:val="7BAD0F8C"/>
    <w:rsid w:val="7BAF3157"/>
    <w:rsid w:val="7BB06386"/>
    <w:rsid w:val="7BB75966"/>
    <w:rsid w:val="7BC82AD2"/>
    <w:rsid w:val="7BE47021"/>
    <w:rsid w:val="7BEE5100"/>
    <w:rsid w:val="7C144E11"/>
    <w:rsid w:val="7C2B0C57"/>
    <w:rsid w:val="7C4A67DB"/>
    <w:rsid w:val="7C6333F8"/>
    <w:rsid w:val="7C7A4BE6"/>
    <w:rsid w:val="7C84725B"/>
    <w:rsid w:val="7C8F7CBC"/>
    <w:rsid w:val="7CA13F21"/>
    <w:rsid w:val="7CC04CEF"/>
    <w:rsid w:val="7D221B66"/>
    <w:rsid w:val="7D420CFA"/>
    <w:rsid w:val="7D474AC8"/>
    <w:rsid w:val="7D4C6A40"/>
    <w:rsid w:val="7D5805D4"/>
    <w:rsid w:val="7D5841B8"/>
    <w:rsid w:val="7DB859C6"/>
    <w:rsid w:val="7DD10836"/>
    <w:rsid w:val="7DD94C4C"/>
    <w:rsid w:val="7DDB3462"/>
    <w:rsid w:val="7DDC5FCD"/>
    <w:rsid w:val="7DF84014"/>
    <w:rsid w:val="7E146CC2"/>
    <w:rsid w:val="7E18353C"/>
    <w:rsid w:val="7E3C03A5"/>
    <w:rsid w:val="7E3E411D"/>
    <w:rsid w:val="7E3F1C43"/>
    <w:rsid w:val="7E5847A7"/>
    <w:rsid w:val="7E7933A7"/>
    <w:rsid w:val="7E8E075C"/>
    <w:rsid w:val="7E924798"/>
    <w:rsid w:val="7EA321D2"/>
    <w:rsid w:val="7EB968AF"/>
    <w:rsid w:val="7EC16AFC"/>
    <w:rsid w:val="7EF026B4"/>
    <w:rsid w:val="7F1629A4"/>
    <w:rsid w:val="7F211349"/>
    <w:rsid w:val="7F3F5E42"/>
    <w:rsid w:val="7F437511"/>
    <w:rsid w:val="7F4514DB"/>
    <w:rsid w:val="7F482D79"/>
    <w:rsid w:val="7F8506AE"/>
    <w:rsid w:val="7FAB3A34"/>
    <w:rsid w:val="7FB64635"/>
    <w:rsid w:val="7FBF0BCE"/>
    <w:rsid w:val="7FDB208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99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75"/>
    <w:qFormat/>
    <w:uiPriority w:val="0"/>
    <w:pPr>
      <w:keepNext/>
      <w:keepLines/>
      <w:spacing w:before="260" w:after="260"/>
      <w:jc w:val="left"/>
      <w:outlineLvl w:val="1"/>
    </w:pPr>
    <w:rPr>
      <w:rFonts w:ascii="Arial" w:hAnsi="Arial"/>
      <w:b/>
      <w:bCs/>
      <w:sz w:val="32"/>
      <w:szCs w:val="32"/>
    </w:rPr>
  </w:style>
  <w:style w:type="paragraph" w:styleId="4">
    <w:name w:val="heading 3"/>
    <w:basedOn w:val="1"/>
    <w:next w:val="5"/>
    <w:link w:val="64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等线 Light" w:hAnsi="等线 Light" w:eastAsia="等线 Light" w:cs="Times New Roman"/>
      <w:b/>
      <w:bCs/>
      <w:sz w:val="28"/>
      <w:szCs w:val="28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link w:val="69"/>
    <w:qFormat/>
    <w:uiPriority w:val="0"/>
    <w:pPr>
      <w:ind w:firstLine="420" w:firstLineChars="200"/>
    </w:pPr>
  </w:style>
  <w:style w:type="paragraph" w:styleId="7">
    <w:name w:val="index 8"/>
    <w:basedOn w:val="1"/>
    <w:next w:val="1"/>
    <w:qFormat/>
    <w:uiPriority w:val="0"/>
    <w:pPr>
      <w:ind w:left="3920" w:leftChars="1400"/>
      <w:jc w:val="left"/>
    </w:pPr>
  </w:style>
  <w:style w:type="paragraph" w:styleId="8">
    <w:name w:val="annotation text"/>
    <w:basedOn w:val="1"/>
    <w:link w:val="67"/>
    <w:qFormat/>
    <w:uiPriority w:val="0"/>
    <w:pPr>
      <w:jc w:val="left"/>
    </w:pPr>
    <w:rPr>
      <w:sz w:val="18"/>
      <w:szCs w:val="20"/>
    </w:rPr>
  </w:style>
  <w:style w:type="paragraph" w:styleId="9">
    <w:name w:val="Body Text 3"/>
    <w:basedOn w:val="1"/>
    <w:qFormat/>
    <w:uiPriority w:val="99"/>
    <w:pPr>
      <w:widowControl/>
      <w:jc w:val="center"/>
    </w:pPr>
    <w:rPr>
      <w:rFonts w:hAnsi="Symbol"/>
      <w:sz w:val="10"/>
      <w:szCs w:val="10"/>
    </w:rPr>
  </w:style>
  <w:style w:type="paragraph" w:styleId="10">
    <w:name w:val="Body Text"/>
    <w:basedOn w:val="1"/>
    <w:next w:val="11"/>
    <w:qFormat/>
    <w:uiPriority w:val="0"/>
    <w:pPr>
      <w:spacing w:after="120"/>
    </w:pPr>
  </w:style>
  <w:style w:type="paragraph" w:styleId="11">
    <w:name w:val="Body Text First Indent"/>
    <w:basedOn w:val="10"/>
    <w:qFormat/>
    <w:uiPriority w:val="0"/>
    <w:pPr>
      <w:ind w:firstLine="420" w:firstLineChars="100"/>
    </w:pPr>
  </w:style>
  <w:style w:type="paragraph" w:styleId="12">
    <w:name w:val="Body Text Indent"/>
    <w:basedOn w:val="1"/>
    <w:link w:val="68"/>
    <w:qFormat/>
    <w:uiPriority w:val="0"/>
    <w:pPr>
      <w:ind w:firstLine="630"/>
    </w:pPr>
    <w:rPr>
      <w:sz w:val="32"/>
      <w:szCs w:val="20"/>
    </w:rPr>
  </w:style>
  <w:style w:type="paragraph" w:styleId="13">
    <w:name w:val="Block Text"/>
    <w:basedOn w:val="1"/>
    <w:next w:val="6"/>
    <w:qFormat/>
    <w:uiPriority w:val="0"/>
    <w:pPr>
      <w:spacing w:after="120"/>
    </w:pPr>
  </w:style>
  <w:style w:type="paragraph" w:styleId="14">
    <w:name w:val="toc 3"/>
    <w:basedOn w:val="1"/>
    <w:next w:val="1"/>
    <w:qFormat/>
    <w:uiPriority w:val="39"/>
    <w:pPr>
      <w:ind w:left="840" w:leftChars="400"/>
    </w:pPr>
  </w:style>
  <w:style w:type="paragraph" w:styleId="15">
    <w:name w:val="Plain Text"/>
    <w:basedOn w:val="1"/>
    <w:link w:val="59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16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17">
    <w:name w:val="Balloon Text"/>
    <w:basedOn w:val="1"/>
    <w:semiHidden/>
    <w:qFormat/>
    <w:uiPriority w:val="0"/>
    <w:rPr>
      <w:sz w:val="18"/>
      <w:szCs w:val="18"/>
    </w:rPr>
  </w:style>
  <w:style w:type="paragraph" w:styleId="18">
    <w:name w:val="footer"/>
    <w:basedOn w:val="1"/>
    <w:link w:val="7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19">
    <w:name w:val="header"/>
    <w:basedOn w:val="1"/>
    <w:link w:val="7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20">
    <w:name w:val="toc 1"/>
    <w:basedOn w:val="1"/>
    <w:next w:val="1"/>
    <w:qFormat/>
    <w:uiPriority w:val="39"/>
  </w:style>
  <w:style w:type="paragraph" w:styleId="21">
    <w:name w:val="Body Text Indent 3"/>
    <w:basedOn w:val="1"/>
    <w:link w:val="58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2">
    <w:name w:val="toc 2"/>
    <w:basedOn w:val="1"/>
    <w:next w:val="1"/>
    <w:qFormat/>
    <w:uiPriority w:val="39"/>
    <w:pPr>
      <w:ind w:left="420" w:leftChars="200"/>
    </w:pPr>
  </w:style>
  <w:style w:type="paragraph" w:styleId="23">
    <w:name w:val="Body Text 2"/>
    <w:basedOn w:val="1"/>
    <w:next w:val="10"/>
    <w:qFormat/>
    <w:uiPriority w:val="0"/>
    <w:pPr>
      <w:widowControl w:val="0"/>
      <w:spacing w:after="120" w:line="480" w:lineRule="auto"/>
      <w:ind w:firstLine="560" w:firstLineChars="200"/>
      <w:jc w:val="both"/>
    </w:pPr>
    <w:rPr>
      <w:kern w:val="2"/>
      <w:sz w:val="24"/>
      <w:szCs w:val="24"/>
      <w:lang w:val="en-US" w:eastAsia="zh-CN" w:bidi="ar-SA"/>
    </w:rPr>
  </w:style>
  <w:style w:type="paragraph" w:styleId="2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styleId="25">
    <w:name w:val="Title"/>
    <w:basedOn w:val="1"/>
    <w:next w:val="1"/>
    <w:link w:val="6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6">
    <w:name w:val="annotation subject"/>
    <w:basedOn w:val="8"/>
    <w:next w:val="8"/>
    <w:link w:val="66"/>
    <w:qFormat/>
    <w:uiPriority w:val="0"/>
    <w:rPr>
      <w:b/>
      <w:bCs/>
      <w:sz w:val="21"/>
      <w:szCs w:val="24"/>
      <w:lang w:val="en-US" w:eastAsia="zh-CN"/>
    </w:rPr>
  </w:style>
  <w:style w:type="paragraph" w:styleId="27">
    <w:name w:val="Body Text First Indent 2"/>
    <w:basedOn w:val="12"/>
    <w:unhideWhenUsed/>
    <w:qFormat/>
    <w:uiPriority w:val="99"/>
    <w:pPr>
      <w:ind w:firstLine="420"/>
    </w:pPr>
  </w:style>
  <w:style w:type="table" w:styleId="29">
    <w:name w:val="Table Grid"/>
    <w:basedOn w:val="2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1">
    <w:name w:val="Strong"/>
    <w:basedOn w:val="30"/>
    <w:qFormat/>
    <w:uiPriority w:val="0"/>
    <w:rPr>
      <w:b/>
    </w:rPr>
  </w:style>
  <w:style w:type="character" w:styleId="32">
    <w:name w:val="page number"/>
    <w:basedOn w:val="30"/>
    <w:qFormat/>
    <w:uiPriority w:val="0"/>
  </w:style>
  <w:style w:type="character" w:styleId="33">
    <w:name w:val="Hyperlink"/>
    <w:qFormat/>
    <w:uiPriority w:val="99"/>
    <w:rPr>
      <w:color w:val="0000FF"/>
      <w:u w:val="single"/>
    </w:rPr>
  </w:style>
  <w:style w:type="character" w:styleId="34">
    <w:name w:val="annotation reference"/>
    <w:basedOn w:val="30"/>
    <w:qFormat/>
    <w:uiPriority w:val="0"/>
    <w:rPr>
      <w:sz w:val="21"/>
      <w:szCs w:val="21"/>
    </w:rPr>
  </w:style>
  <w:style w:type="paragraph" w:customStyle="1" w:styleId="35">
    <w:name w:val="标题 5（有编号）（绿盟科技）"/>
    <w:basedOn w:val="1"/>
    <w:next w:val="36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36">
    <w:name w:val="正文（绿盟科技）"/>
    <w:next w:val="1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37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38">
    <w:name w:val="List Paragraph"/>
    <w:basedOn w:val="1"/>
    <w:link w:val="62"/>
    <w:qFormat/>
    <w:uiPriority w:val="0"/>
    <w:pPr>
      <w:ind w:firstLine="420" w:firstLineChars="200"/>
    </w:pPr>
  </w:style>
  <w:style w:type="paragraph" w:customStyle="1" w:styleId="39">
    <w:name w:val="UserStyle_0"/>
    <w:basedOn w:val="1"/>
    <w:qFormat/>
    <w:uiPriority w:val="0"/>
    <w:rPr>
      <w:rFonts w:ascii="宋体" w:hAnsi="宋体"/>
      <w:sz w:val="22"/>
      <w:szCs w:val="22"/>
      <w:lang w:val="zh-CN" w:bidi="zh-CN"/>
    </w:rPr>
  </w:style>
  <w:style w:type="paragraph" w:customStyle="1" w:styleId="40">
    <w:name w:val="表格"/>
    <w:basedOn w:val="1"/>
    <w:qFormat/>
    <w:uiPriority w:val="0"/>
    <w:pPr>
      <w:spacing w:line="400" w:lineRule="exact"/>
    </w:pPr>
    <w:rPr>
      <w:sz w:val="24"/>
    </w:rPr>
  </w:style>
  <w:style w:type="paragraph" w:customStyle="1" w:styleId="41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42">
    <w:name w:val="正文空2格  1."/>
    <w:basedOn w:val="1"/>
    <w:qFormat/>
    <w:uiPriority w:val="0"/>
    <w:pPr>
      <w:adjustRightInd w:val="0"/>
      <w:spacing w:line="360" w:lineRule="auto"/>
      <w:ind w:firstLine="480" w:firstLineChars="200"/>
      <w:textAlignment w:val="baseline"/>
    </w:pPr>
    <w:rPr>
      <w:rFonts w:ascii="宋体" w:eastAsia="仿宋" w:cs="宋体"/>
      <w:kern w:val="0"/>
      <w:sz w:val="28"/>
      <w:szCs w:val="20"/>
    </w:rPr>
  </w:style>
  <w:style w:type="paragraph" w:customStyle="1" w:styleId="43">
    <w:name w:val="13、表格内居中正文"/>
    <w:basedOn w:val="1"/>
    <w:qFormat/>
    <w:uiPriority w:val="0"/>
    <w:pPr>
      <w:tabs>
        <w:tab w:val="left" w:pos="0"/>
      </w:tabs>
      <w:wordWrap w:val="0"/>
      <w:topLinePunct/>
      <w:spacing w:line="360" w:lineRule="exact"/>
      <w:jc w:val="center"/>
    </w:pPr>
    <w:rPr>
      <w:rFonts w:ascii="宋体" w:hAnsi="宋体"/>
    </w:rPr>
  </w:style>
  <w:style w:type="paragraph" w:customStyle="1" w:styleId="44">
    <w:name w:val="BodyText"/>
    <w:basedOn w:val="1"/>
    <w:next w:val="1"/>
    <w:qFormat/>
    <w:uiPriority w:val="0"/>
    <w:pPr>
      <w:spacing w:before="1"/>
      <w:ind w:left="740"/>
    </w:pPr>
    <w:rPr>
      <w:rFonts w:ascii="宋体" w:hAnsi="宋体"/>
      <w:sz w:val="24"/>
      <w:lang w:val="zh-CN" w:bidi="zh-CN"/>
    </w:rPr>
  </w:style>
  <w:style w:type="paragraph" w:customStyle="1" w:styleId="45">
    <w:name w:val="Heading1"/>
    <w:basedOn w:val="1"/>
    <w:next w:val="1"/>
    <w:qFormat/>
    <w:uiPriority w:val="0"/>
    <w:pPr>
      <w:spacing w:before="2"/>
      <w:ind w:left="1894" w:hanging="606"/>
    </w:pPr>
    <w:rPr>
      <w:rFonts w:ascii="宋体" w:hAnsi="宋体" w:cs="宋体"/>
      <w:b/>
      <w:bCs/>
      <w:sz w:val="24"/>
      <w:lang w:val="zh-CN" w:bidi="zh-CN"/>
    </w:rPr>
  </w:style>
  <w:style w:type="paragraph" w:customStyle="1" w:styleId="46">
    <w:name w:val="12、表格内左对齐正文"/>
    <w:basedOn w:val="1"/>
    <w:qFormat/>
    <w:uiPriority w:val="0"/>
    <w:pPr>
      <w:tabs>
        <w:tab w:val="left" w:pos="0"/>
      </w:tabs>
      <w:wordWrap w:val="0"/>
      <w:topLinePunct/>
      <w:spacing w:line="360" w:lineRule="exact"/>
      <w:ind w:left="48" w:leftChars="20"/>
    </w:pPr>
    <w:rPr>
      <w:rFonts w:ascii="宋体" w:hAnsi="宋体"/>
      <w:snapToGrid w:val="0"/>
    </w:rPr>
  </w:style>
  <w:style w:type="paragraph" w:customStyle="1" w:styleId="47">
    <w:name w:val="179"/>
    <w:basedOn w:val="1"/>
    <w:qFormat/>
    <w:uiPriority w:val="0"/>
    <w:pPr>
      <w:spacing w:before="1"/>
      <w:ind w:left="740" w:firstLine="559"/>
    </w:pPr>
    <w:rPr>
      <w:rFonts w:ascii="宋体" w:hAnsi="宋体"/>
      <w:sz w:val="22"/>
      <w:szCs w:val="22"/>
      <w:lang w:val="zh-CN" w:bidi="zh-CN"/>
    </w:rPr>
  </w:style>
  <w:style w:type="paragraph" w:customStyle="1" w:styleId="48">
    <w:name w:val="01、普通正文"/>
    <w:basedOn w:val="1"/>
    <w:qFormat/>
    <w:uiPriority w:val="0"/>
    <w:pPr>
      <w:tabs>
        <w:tab w:val="left" w:pos="0"/>
      </w:tabs>
      <w:wordWrap w:val="0"/>
      <w:topLinePunct/>
    </w:pPr>
    <w:rPr>
      <w:rFonts w:ascii="宋体" w:hAnsi="宋体"/>
      <w:snapToGrid w:val="0"/>
    </w:rPr>
  </w:style>
  <w:style w:type="paragraph" w:customStyle="1" w:styleId="49">
    <w:name w:val="正文首行缩进两字符"/>
    <w:basedOn w:val="1"/>
    <w:link w:val="73"/>
    <w:qFormat/>
    <w:uiPriority w:val="0"/>
    <w:pPr>
      <w:spacing w:line="360" w:lineRule="auto"/>
      <w:ind w:firstLine="200" w:firstLineChars="200"/>
    </w:pPr>
  </w:style>
  <w:style w:type="paragraph" w:customStyle="1" w:styleId="50">
    <w:name w:val="GW-正文"/>
    <w:basedOn w:val="1"/>
    <w:link w:val="72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  <w:style w:type="paragraph" w:customStyle="1" w:styleId="51">
    <w:name w:val="_Style 42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52">
    <w:name w:val="Default"/>
    <w:qFormat/>
    <w:uiPriority w:val="99"/>
    <w:pPr>
      <w:widowControl w:val="0"/>
      <w:autoSpaceDE w:val="0"/>
      <w:autoSpaceDN w:val="0"/>
      <w:adjustRightInd w:val="0"/>
      <w:spacing w:line="360" w:lineRule="auto"/>
      <w:ind w:firstLine="147" w:firstLineChars="147"/>
      <w:jc w:val="both"/>
    </w:pPr>
    <w:rPr>
      <w:rFonts w:ascii="宋体" w:hAnsi="Arial" w:eastAsia="宋体" w:cs="Times New Roman"/>
      <w:color w:val="000000"/>
      <w:kern w:val="2"/>
      <w:sz w:val="24"/>
      <w:szCs w:val="24"/>
      <w:lang w:val="en-US" w:eastAsia="zh-CN" w:bidi="ar-SA"/>
    </w:rPr>
  </w:style>
  <w:style w:type="paragraph" w:customStyle="1" w:styleId="53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54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55">
    <w:name w:val="样式 首行缩进:  2 字符"/>
    <w:basedOn w:val="1"/>
    <w:link w:val="60"/>
    <w:qFormat/>
    <w:uiPriority w:val="0"/>
    <w:pPr>
      <w:spacing w:line="400" w:lineRule="exact"/>
      <w:ind w:firstLine="200" w:firstLineChars="200"/>
    </w:pPr>
    <w:rPr>
      <w:sz w:val="24"/>
    </w:rPr>
  </w:style>
  <w:style w:type="paragraph" w:customStyle="1" w:styleId="56">
    <w:name w:val="Char Char Char Char Char Char Char Char Char Char Char Char Char Char1 Char Char Char Char"/>
    <w:basedOn w:val="1"/>
    <w:qFormat/>
    <w:uiPriority w:val="0"/>
    <w:rPr>
      <w:szCs w:val="21"/>
    </w:rPr>
  </w:style>
  <w:style w:type="character" w:customStyle="1" w:styleId="57">
    <w:name w:val="16"/>
    <w:basedOn w:val="30"/>
    <w:qFormat/>
    <w:uiPriority w:val="0"/>
    <w:rPr>
      <w:rFonts w:hint="eastAsia" w:ascii="宋体" w:hAnsi="宋体" w:eastAsia="宋体"/>
      <w:color w:val="000000"/>
      <w:sz w:val="21"/>
      <w:szCs w:val="21"/>
    </w:rPr>
  </w:style>
  <w:style w:type="character" w:customStyle="1" w:styleId="58">
    <w:name w:val="正文文本缩进 3 Char"/>
    <w:basedOn w:val="30"/>
    <w:link w:val="21"/>
    <w:qFormat/>
    <w:uiPriority w:val="0"/>
    <w:rPr>
      <w:kern w:val="2"/>
      <w:sz w:val="16"/>
      <w:szCs w:val="16"/>
    </w:rPr>
  </w:style>
  <w:style w:type="character" w:customStyle="1" w:styleId="59">
    <w:name w:val="纯文本 Char"/>
    <w:link w:val="15"/>
    <w:unhideWhenUsed/>
    <w:qFormat/>
    <w:uiPriority w:val="0"/>
    <w:rPr>
      <w:rFonts w:ascii="宋体" w:hAnsi="Tms Rmn" w:eastAsia="宋体"/>
      <w:sz w:val="21"/>
      <w:lang w:val="en-US" w:eastAsia="zh-CN" w:bidi="ar-SA"/>
    </w:rPr>
  </w:style>
  <w:style w:type="character" w:customStyle="1" w:styleId="60">
    <w:name w:val="样式 首行缩进:  2 字符 Char"/>
    <w:link w:val="55"/>
    <w:qFormat/>
    <w:uiPriority w:val="0"/>
    <w:rPr>
      <w:rFonts w:cs="宋体"/>
      <w:kern w:val="2"/>
      <w:sz w:val="24"/>
      <w:szCs w:val="24"/>
    </w:rPr>
  </w:style>
  <w:style w:type="character" w:customStyle="1" w:styleId="61">
    <w:name w:val="标题 Char"/>
    <w:basedOn w:val="30"/>
    <w:link w:val="25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62">
    <w:name w:val="列出段落 Char"/>
    <w:link w:val="38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63">
    <w:name w:val="NormalCharacter"/>
    <w:qFormat/>
    <w:uiPriority w:val="0"/>
  </w:style>
  <w:style w:type="character" w:customStyle="1" w:styleId="64">
    <w:name w:val="标题 3 Char"/>
    <w:basedOn w:val="30"/>
    <w:link w:val="4"/>
    <w:qFormat/>
    <w:uiPriority w:val="0"/>
    <w:rPr>
      <w:b/>
      <w:bCs/>
      <w:kern w:val="2"/>
      <w:sz w:val="32"/>
      <w:szCs w:val="32"/>
    </w:rPr>
  </w:style>
  <w:style w:type="character" w:customStyle="1" w:styleId="65">
    <w:name w:val="批注文字 Char1"/>
    <w:qFormat/>
    <w:uiPriority w:val="0"/>
    <w:rPr>
      <w:kern w:val="2"/>
      <w:sz w:val="18"/>
      <w:lang w:bidi="ar-SA"/>
    </w:rPr>
  </w:style>
  <w:style w:type="character" w:customStyle="1" w:styleId="66">
    <w:name w:val="批注主题 Char"/>
    <w:basedOn w:val="67"/>
    <w:link w:val="26"/>
    <w:qFormat/>
    <w:uiPriority w:val="0"/>
    <w:rPr>
      <w:b/>
      <w:bCs/>
      <w:sz w:val="21"/>
      <w:szCs w:val="24"/>
    </w:rPr>
  </w:style>
  <w:style w:type="character" w:customStyle="1" w:styleId="67">
    <w:name w:val="批注文字 Char"/>
    <w:link w:val="8"/>
    <w:qFormat/>
    <w:uiPriority w:val="0"/>
    <w:rPr>
      <w:kern w:val="2"/>
      <w:sz w:val="18"/>
      <w:lang w:bidi="ar-SA"/>
    </w:rPr>
  </w:style>
  <w:style w:type="character" w:customStyle="1" w:styleId="68">
    <w:name w:val="正文文本缩进 Char"/>
    <w:link w:val="12"/>
    <w:qFormat/>
    <w:uiPriority w:val="0"/>
    <w:rPr>
      <w:rFonts w:eastAsia="宋体"/>
      <w:kern w:val="2"/>
      <w:sz w:val="32"/>
      <w:lang w:val="en-US" w:eastAsia="zh-CN" w:bidi="ar-SA"/>
    </w:rPr>
  </w:style>
  <w:style w:type="character" w:customStyle="1" w:styleId="69">
    <w:name w:val="正文缩进 Char"/>
    <w:link w:val="5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70">
    <w:name w:val="页脚 Char"/>
    <w:link w:val="18"/>
    <w:qFormat/>
    <w:uiPriority w:val="99"/>
    <w:rPr>
      <w:rFonts w:eastAsia="宋体"/>
      <w:kern w:val="2"/>
      <w:sz w:val="18"/>
      <w:lang w:val="en-US" w:eastAsia="zh-CN" w:bidi="ar-SA"/>
    </w:rPr>
  </w:style>
  <w:style w:type="character" w:customStyle="1" w:styleId="71">
    <w:name w:val="Char Char9"/>
    <w:qFormat/>
    <w:uiPriority w:val="0"/>
    <w:rPr>
      <w:kern w:val="2"/>
      <w:sz w:val="21"/>
    </w:rPr>
  </w:style>
  <w:style w:type="character" w:customStyle="1" w:styleId="72">
    <w:name w:val="GW-正文 Char"/>
    <w:link w:val="50"/>
    <w:qFormat/>
    <w:uiPriority w:val="0"/>
    <w:rPr>
      <w:rFonts w:eastAsia="仿宋_GB2312"/>
      <w:kern w:val="2"/>
      <w:sz w:val="24"/>
      <w:szCs w:val="24"/>
      <w:lang w:val="en-US" w:eastAsia="zh-CN" w:bidi="ar-SA"/>
    </w:rPr>
  </w:style>
  <w:style w:type="character" w:customStyle="1" w:styleId="73">
    <w:name w:val="正文首行缩进两字符 Char Char"/>
    <w:link w:val="49"/>
    <w:qFormat/>
    <w:uiPriority w:val="0"/>
    <w:rPr>
      <w:kern w:val="2"/>
      <w:sz w:val="21"/>
      <w:szCs w:val="24"/>
    </w:rPr>
  </w:style>
  <w:style w:type="character" w:customStyle="1" w:styleId="74">
    <w:name w:val="页眉 Char"/>
    <w:link w:val="19"/>
    <w:qFormat/>
    <w:uiPriority w:val="0"/>
    <w:rPr>
      <w:rFonts w:eastAsia="宋体"/>
      <w:kern w:val="2"/>
      <w:sz w:val="18"/>
      <w:lang w:val="en-US" w:eastAsia="zh-CN" w:bidi="ar-SA"/>
    </w:rPr>
  </w:style>
  <w:style w:type="character" w:customStyle="1" w:styleId="75">
    <w:name w:val="标题 2 Char"/>
    <w:basedOn w:val="30"/>
    <w:link w:val="3"/>
    <w:qFormat/>
    <w:uiPriority w:val="0"/>
    <w:rPr>
      <w:rFonts w:ascii="Arial" w:hAnsi="Arial" w:eastAsia="宋体"/>
      <w:b/>
      <w:bCs/>
      <w:kern w:val="2"/>
      <w:sz w:val="32"/>
      <w:szCs w:val="32"/>
    </w:rPr>
  </w:style>
  <w:style w:type="character" w:customStyle="1" w:styleId="76">
    <w:name w:val="（符号）邀请函中一、"/>
    <w:basedOn w:val="30"/>
    <w:qFormat/>
    <w:uiPriority w:val="0"/>
    <w:rPr>
      <w:rFonts w:ascii="黑体" w:hAnsi="黑体" w:eastAsia="黑体"/>
      <w:b/>
      <w:bCs/>
      <w:sz w:val="24"/>
    </w:rPr>
  </w:style>
  <w:style w:type="character" w:customStyle="1" w:styleId="77">
    <w:name w:val="15"/>
    <w:basedOn w:val="30"/>
    <w:qFormat/>
    <w:uiPriority w:val="0"/>
    <w:rPr>
      <w:rFonts w:hint="eastAsia" w:ascii="宋体" w:hAnsi="宋体" w:eastAsia="宋体"/>
      <w:color w:val="FF0000"/>
      <w:sz w:val="21"/>
      <w:szCs w:val="21"/>
    </w:rPr>
  </w:style>
  <w:style w:type="paragraph" w:customStyle="1" w:styleId="78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79">
    <w:name w:val="Plain Text1"/>
    <w:qFormat/>
    <w:uiPriority w:val="99"/>
    <w:pPr>
      <w:widowControl w:val="0"/>
      <w:adjustRightInd w:val="0"/>
      <w:textAlignment w:val="baseline"/>
    </w:pPr>
    <w:rPr>
      <w:rFonts w:ascii="宋体" w:hAnsi="Courier New" w:eastAsia="宋体" w:cs="宋体"/>
      <w:kern w:val="2"/>
      <w:sz w:val="24"/>
      <w:szCs w:val="24"/>
      <w:lang w:val="en-US" w:eastAsia="zh-CN" w:bidi="ar-SA"/>
    </w:rPr>
  </w:style>
  <w:style w:type="paragraph" w:customStyle="1" w:styleId="80">
    <w:name w:val="样式 标题 2 + Times New Roman 四号 非加粗 段前: 5 磅 段后: 0 磅 行距: 固定值 20..."/>
    <w:qFormat/>
    <w:uiPriority w:val="99"/>
    <w:pPr>
      <w:keepNext/>
      <w:keepLines/>
      <w:widowControl w:val="0"/>
      <w:spacing w:before="100" w:after="120" w:line="400" w:lineRule="exact"/>
      <w:jc w:val="center"/>
      <w:outlineLvl w:val="1"/>
    </w:pPr>
    <w:rPr>
      <w:rFonts w:ascii="Times New Roman" w:hAnsi="Times New Roman" w:eastAsia="黑体" w:cs="宋体"/>
      <w:bCs/>
      <w:sz w:val="28"/>
      <w:szCs w:val="32"/>
      <w:lang w:val="en-US" w:eastAsia="zh-CN" w:bidi="ar-SA"/>
    </w:rPr>
  </w:style>
  <w:style w:type="paragraph" w:customStyle="1" w:styleId="81">
    <w:name w:val="普通文本"/>
    <w:basedOn w:val="1"/>
    <w:autoRedefine/>
    <w:qFormat/>
    <w:uiPriority w:val="0"/>
    <w:pPr>
      <w:widowControl/>
      <w:tabs>
        <w:tab w:val="left" w:pos="4200"/>
      </w:tabs>
      <w:kinsoku w:val="0"/>
      <w:autoSpaceDE w:val="0"/>
      <w:autoSpaceDN w:val="0"/>
      <w:adjustRightInd w:val="0"/>
      <w:snapToGrid w:val="0"/>
      <w:spacing w:line="560" w:lineRule="exact"/>
      <w:ind w:firstLine="560" w:firstLineChars="200"/>
      <w:textAlignment w:val="baseline"/>
    </w:pPr>
    <w:rPr>
      <w:rFonts w:ascii="仿宋" w:hAnsi="仿宋" w:eastAsia="仿宋" w:cs="仿宋"/>
      <w:bCs/>
      <w:snapToGrid w:val="0"/>
      <w:color w:val="000000"/>
      <w:kern w:val="0"/>
      <w:sz w:val="28"/>
      <w:szCs w:val="21"/>
    </w:rPr>
  </w:style>
  <w:style w:type="paragraph" w:customStyle="1" w:styleId="82">
    <w:name w:val="21、第三章“(一)”三级标题"/>
    <w:basedOn w:val="48"/>
    <w:qFormat/>
    <w:uiPriority w:val="0"/>
    <w:pPr>
      <w:pageBreakBefore/>
      <w:spacing w:before="50" w:beforeLines="50" w:after="50" w:afterLines="50"/>
      <w:jc w:val="center"/>
      <w:outlineLvl w:val="2"/>
    </w:pPr>
    <w:rPr>
      <w:b/>
      <w:sz w:val="28"/>
    </w:rPr>
  </w:style>
  <w:style w:type="paragraph" w:customStyle="1" w:styleId="83">
    <w:name w:val="03、“注：”正文(加粗，首行缩进2字符)"/>
    <w:basedOn w:val="48"/>
    <w:qFormat/>
    <w:uiPriority w:val="0"/>
    <w:pPr>
      <w:ind w:firstLine="480" w:firstLineChars="200"/>
    </w:pPr>
    <w:rPr>
      <w:b/>
    </w:rPr>
  </w:style>
  <w:style w:type="paragraph" w:customStyle="1" w:styleId="84">
    <w:name w:val="_正文段落"/>
    <w:basedOn w:val="1"/>
    <w:qFormat/>
    <w:uiPriority w:val="0"/>
    <w:pPr>
      <w:spacing w:beforeLines="15" w:afterLines="15" w:line="360" w:lineRule="auto"/>
      <w:ind w:firstLine="200" w:firstLineChars="200"/>
    </w:pPr>
    <w:rPr>
      <w:rFonts w:ascii="宋体" w:eastAsia="仿宋_GB2312"/>
      <w:kern w:val="0"/>
      <w:sz w:val="28"/>
    </w:rPr>
  </w:style>
  <w:style w:type="paragraph" w:customStyle="1" w:styleId="85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&#20160;&#37025;&#24066;&#22919;&#24188;&#20445;&#20581;&#38498;&#24314;&#35774;&#39033;&#30446;&#30149;&#25151;&#20648;&#29289;&#26588;&#37319;&#36141;&#39033;&#30446;XD%7b2020%7d016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什邡市妇幼保健院建设项目病房储物柜采购项目XD{2020}016.wpt</Template>
  <Pages>1</Pages>
  <Words>555</Words>
  <Characters>595</Characters>
  <Lines>167</Lines>
  <Paragraphs>47</Paragraphs>
  <TotalTime>25</TotalTime>
  <ScaleCrop>false</ScaleCrop>
  <LinksUpToDate>false</LinksUpToDate>
  <CharactersWithSpaces>606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2020-07-16T12:59:00Z</dcterms:created>
  <dc:creator>admin</dc:creator>
  <cp:lastModifiedBy>HuaTian</cp:lastModifiedBy>
  <cp:lastPrinted>2025-10-16T01:09:00Z</cp:lastPrinted>
  <dcterms:modified xsi:type="dcterms:W3CDTF">2025-10-16T01:34:09Z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DFB2D809801143169D8F7F163AD4C851_13</vt:lpwstr>
  </property>
  <property fmtid="{D5CDD505-2E9C-101B-9397-08002B2CF9AE}" pid="4" name="KSOTemplateDocerSaveRecord">
    <vt:lpwstr>eyJoZGlkIjoiNGU2N2JjZWY0NTFhM2IzNTdiMGJmMmViNDZhY2NhZTMiLCJ1c2VySWQiOiI3MTQ0MDAwNjIifQ==</vt:lpwstr>
  </property>
</Properties>
</file>